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327FFC" w14:textId="19D9034D" w:rsidR="00FB46EF" w:rsidRDefault="00FB46EF" w:rsidP="00FB46EF">
      <w:bookmarkStart w:id="0" w:name="_GoBack"/>
      <w:bookmarkEnd w:id="0"/>
      <w:r>
        <w:t>*</w:t>
      </w:r>
    </w:p>
    <w:p w14:paraId="7E64E8EB" w14:textId="77777777" w:rsidR="00FB46EF" w:rsidRDefault="00FB46EF" w:rsidP="00FB46EF">
      <w:proofErr w:type="spellStart"/>
      <w:proofErr w:type="gramStart"/>
      <w:r>
        <w:t>cal</w:t>
      </w:r>
      <w:proofErr w:type="spellEnd"/>
      <w:r>
        <w:t>(</w:t>
      </w:r>
      <w:proofErr w:type="gramEnd"/>
      <w:r>
        <w:t>A) 1960</w:t>
      </w:r>
    </w:p>
    <w:p w14:paraId="004881AD" w14:textId="77777777" w:rsidR="00FB46EF" w:rsidRDefault="00FB46EF" w:rsidP="00FB46EF">
      <w:proofErr w:type="gramStart"/>
      <w:r>
        <w:t>all</w:t>
      </w:r>
      <w:proofErr w:type="gramEnd"/>
      <w:r>
        <w:t xml:space="preserve"> 2015</w:t>
      </w:r>
    </w:p>
    <w:p w14:paraId="78A37886" w14:textId="77777777" w:rsidR="00FB46EF" w:rsidRDefault="00FB46EF" w:rsidP="00FB46EF">
      <w:proofErr w:type="gramStart"/>
      <w:r>
        <w:t>open</w:t>
      </w:r>
      <w:proofErr w:type="gramEnd"/>
      <w:r>
        <w:t xml:space="preserve"> data "E:\1Research\data3.xls"</w:t>
      </w:r>
    </w:p>
    <w:p w14:paraId="3253B31B" w14:textId="77777777" w:rsidR="00FB46EF" w:rsidRDefault="00FB46EF" w:rsidP="00FB46EF">
      <w:r>
        <w:t>data(format=</w:t>
      </w:r>
      <w:proofErr w:type="spellStart"/>
      <w:r>
        <w:t>xls,org</w:t>
      </w:r>
      <w:proofErr w:type="spellEnd"/>
      <w:r>
        <w:t xml:space="preserve">=columns) / </w:t>
      </w:r>
      <w:proofErr w:type="spellStart"/>
      <w:r>
        <w:t>Argentgdp</w:t>
      </w:r>
      <w:proofErr w:type="spellEnd"/>
      <w:r>
        <w:t xml:space="preserve">  </w:t>
      </w:r>
      <w:proofErr w:type="spellStart"/>
      <w:r>
        <w:t>Austrlgdp</w:t>
      </w:r>
      <w:proofErr w:type="spellEnd"/>
      <w:r>
        <w:t xml:space="preserve"> </w:t>
      </w:r>
      <w:proofErr w:type="spellStart"/>
      <w:r>
        <w:t>Austriagdp</w:t>
      </w:r>
      <w:proofErr w:type="spellEnd"/>
      <w:r>
        <w:t xml:space="preserve"> </w:t>
      </w:r>
      <w:proofErr w:type="spellStart"/>
      <w:r>
        <w:t>Belgiumgdp</w:t>
      </w:r>
      <w:proofErr w:type="spellEnd"/>
      <w:r>
        <w:t xml:space="preserve"> </w:t>
      </w:r>
      <w:proofErr w:type="spellStart"/>
      <w:r>
        <w:t>Boliviagdp</w:t>
      </w:r>
      <w:proofErr w:type="spellEnd"/>
      <w:r>
        <w:t xml:space="preserve"> </w:t>
      </w:r>
      <w:proofErr w:type="spellStart"/>
      <w:r>
        <w:t>Brazilgdp</w:t>
      </w:r>
      <w:proofErr w:type="spellEnd"/>
      <w:r>
        <w:t xml:space="preserve"> </w:t>
      </w:r>
      <w:proofErr w:type="spellStart"/>
      <w:r>
        <w:t>Cameroongdp</w:t>
      </w:r>
      <w:proofErr w:type="spellEnd"/>
      <w:r>
        <w:t xml:space="preserve"> </w:t>
      </w:r>
      <w:proofErr w:type="spellStart"/>
      <w:r>
        <w:t>Chadgdp</w:t>
      </w:r>
      <w:proofErr w:type="spellEnd"/>
      <w:r>
        <w:t xml:space="preserve"> </w:t>
      </w:r>
      <w:proofErr w:type="spellStart"/>
      <w:r>
        <w:t>Colombiagdp</w:t>
      </w:r>
      <w:proofErr w:type="spellEnd"/>
      <w:r>
        <w:t xml:space="preserve"> </w:t>
      </w:r>
      <w:proofErr w:type="spellStart"/>
      <w:r>
        <w:t>CostaRicagdp</w:t>
      </w:r>
      <w:proofErr w:type="spellEnd"/>
      <w:r>
        <w:t xml:space="preserve">  </w:t>
      </w:r>
      <w:proofErr w:type="spellStart"/>
      <w:r>
        <w:t>Ecuadorgdp</w:t>
      </w:r>
      <w:proofErr w:type="spellEnd"/>
      <w:r>
        <w:t xml:space="preserve"> </w:t>
      </w:r>
      <w:proofErr w:type="spellStart"/>
      <w:r>
        <w:t>Egyptgdp</w:t>
      </w:r>
      <w:proofErr w:type="spellEnd"/>
      <w:r>
        <w:t xml:space="preserve"> </w:t>
      </w:r>
      <w:proofErr w:type="spellStart"/>
      <w:r>
        <w:t>Finlandgdp</w:t>
      </w:r>
      <w:proofErr w:type="spellEnd"/>
      <w:r>
        <w:t xml:space="preserve"> </w:t>
      </w:r>
      <w:proofErr w:type="spellStart"/>
      <w:r>
        <w:t>Ghanagdp</w:t>
      </w:r>
      <w:proofErr w:type="spellEnd"/>
      <w:r>
        <w:t xml:space="preserve"> </w:t>
      </w:r>
      <w:proofErr w:type="spellStart"/>
      <w:r>
        <w:t>Greecegdp</w:t>
      </w:r>
      <w:proofErr w:type="spellEnd"/>
      <w:r>
        <w:t xml:space="preserve"> </w:t>
      </w:r>
      <w:proofErr w:type="spellStart"/>
      <w:r>
        <w:t>Guyanagdp</w:t>
      </w:r>
      <w:proofErr w:type="spellEnd"/>
      <w:r>
        <w:t xml:space="preserve"> </w:t>
      </w:r>
      <w:proofErr w:type="spellStart"/>
      <w:r>
        <w:t>Hondurasgdp</w:t>
      </w:r>
      <w:proofErr w:type="spellEnd"/>
      <w:r>
        <w:t xml:space="preserve"> </w:t>
      </w:r>
      <w:proofErr w:type="spellStart"/>
      <w:r>
        <w:t>Icelandgdp</w:t>
      </w:r>
      <w:proofErr w:type="spellEnd"/>
      <w:r>
        <w:t xml:space="preserve"> </w:t>
      </w:r>
      <w:proofErr w:type="spellStart"/>
      <w:r>
        <w:t>Indiagdp</w:t>
      </w:r>
      <w:proofErr w:type="spellEnd"/>
      <w:r>
        <w:t xml:space="preserve"> </w:t>
      </w:r>
      <w:proofErr w:type="spellStart"/>
      <w:r>
        <w:t>Japangdp</w:t>
      </w:r>
      <w:proofErr w:type="spellEnd"/>
      <w:r>
        <w:t xml:space="preserve"> </w:t>
      </w:r>
      <w:proofErr w:type="spellStart"/>
      <w:r>
        <w:t>Malaysiagdp</w:t>
      </w:r>
      <w:proofErr w:type="spellEnd"/>
      <w:r>
        <w:t xml:space="preserve"> </w:t>
      </w:r>
      <w:proofErr w:type="spellStart"/>
      <w:r>
        <w:t>Mexicogdp</w:t>
      </w:r>
      <w:proofErr w:type="spellEnd"/>
      <w:r>
        <w:t xml:space="preserve"> </w:t>
      </w:r>
      <w:proofErr w:type="spellStart"/>
      <w:r>
        <w:t>Nepalgdp</w:t>
      </w:r>
      <w:proofErr w:type="spellEnd"/>
      <w:r>
        <w:t xml:space="preserve"> </w:t>
      </w:r>
      <w:proofErr w:type="spellStart"/>
      <w:r>
        <w:t>Nigeriagdp</w:t>
      </w:r>
      <w:proofErr w:type="spellEnd"/>
      <w:r>
        <w:t xml:space="preserve"> </w:t>
      </w:r>
      <w:proofErr w:type="spellStart"/>
      <w:r>
        <w:t>Perugdp</w:t>
      </w:r>
      <w:proofErr w:type="spellEnd"/>
      <w:r>
        <w:t xml:space="preserve"> </w:t>
      </w:r>
      <w:proofErr w:type="spellStart"/>
      <w:r>
        <w:t>Panamagdp</w:t>
      </w:r>
      <w:proofErr w:type="spellEnd"/>
      <w:r>
        <w:t xml:space="preserve"> </w:t>
      </w:r>
      <w:proofErr w:type="spellStart"/>
      <w:r>
        <w:t>Paraguaygdp</w:t>
      </w:r>
      <w:proofErr w:type="spellEnd"/>
      <w:r>
        <w:t xml:space="preserve"> </w:t>
      </w:r>
      <w:proofErr w:type="spellStart"/>
      <w:r>
        <w:t>Pakistangdp</w:t>
      </w:r>
      <w:proofErr w:type="spellEnd"/>
      <w:r>
        <w:t xml:space="preserve"> </w:t>
      </w:r>
      <w:proofErr w:type="spellStart"/>
      <w:r>
        <w:t>Norwaygdp</w:t>
      </w:r>
      <w:proofErr w:type="spellEnd"/>
      <w:r>
        <w:t xml:space="preserve"> </w:t>
      </w:r>
      <w:proofErr w:type="spellStart"/>
      <w:r>
        <w:t>Philippinesgdp</w:t>
      </w:r>
      <w:proofErr w:type="spellEnd"/>
      <w:r>
        <w:t xml:space="preserve"> </w:t>
      </w:r>
      <w:proofErr w:type="spellStart"/>
      <w:r>
        <w:t>SierraLeonegdp</w:t>
      </w:r>
      <w:proofErr w:type="spellEnd"/>
      <w:r>
        <w:t xml:space="preserve"> </w:t>
      </w:r>
      <w:proofErr w:type="spellStart"/>
      <w:r>
        <w:t>Sudangdp</w:t>
      </w:r>
      <w:proofErr w:type="spellEnd"/>
      <w:r>
        <w:t xml:space="preserve"> </w:t>
      </w:r>
      <w:proofErr w:type="spellStart"/>
      <w:r>
        <w:t>Trinidadgdp</w:t>
      </w:r>
      <w:proofErr w:type="spellEnd"/>
      <w:r>
        <w:t xml:space="preserve"> </w:t>
      </w:r>
      <w:proofErr w:type="spellStart"/>
      <w:r>
        <w:t>USgdp</w:t>
      </w:r>
      <w:proofErr w:type="spellEnd"/>
      <w:r>
        <w:t xml:space="preserve"> </w:t>
      </w:r>
      <w:proofErr w:type="spellStart"/>
      <w:r>
        <w:t>UKgdp</w:t>
      </w:r>
      <w:proofErr w:type="spellEnd"/>
      <w:r>
        <w:t xml:space="preserve"> </w:t>
      </w:r>
      <w:proofErr w:type="spellStart"/>
      <w:r>
        <w:t>Uruguaygdp</w:t>
      </w:r>
      <w:proofErr w:type="spellEnd"/>
      <w:r>
        <w:t xml:space="preserve"> </w:t>
      </w:r>
      <w:proofErr w:type="spellStart"/>
      <w:r>
        <w:t>ArgenLOG</w:t>
      </w:r>
      <w:proofErr w:type="spellEnd"/>
      <w:r>
        <w:t xml:space="preserve"> </w:t>
      </w:r>
      <w:proofErr w:type="spellStart"/>
      <w:r>
        <w:t>AustrliaLOG</w:t>
      </w:r>
      <w:proofErr w:type="spellEnd"/>
      <w:r>
        <w:t xml:space="preserve"> </w:t>
      </w:r>
      <w:proofErr w:type="spellStart"/>
      <w:r>
        <w:t>AustriaLOG</w:t>
      </w:r>
      <w:proofErr w:type="spellEnd"/>
      <w:r>
        <w:t xml:space="preserve"> </w:t>
      </w:r>
      <w:proofErr w:type="spellStart"/>
      <w:r>
        <w:t>BelgiumLOg</w:t>
      </w:r>
      <w:proofErr w:type="spellEnd"/>
      <w:r>
        <w:t xml:space="preserve"> </w:t>
      </w:r>
      <w:proofErr w:type="spellStart"/>
      <w:r>
        <w:t>BoliviaLOG</w:t>
      </w:r>
      <w:proofErr w:type="spellEnd"/>
      <w:r>
        <w:t xml:space="preserve"> </w:t>
      </w:r>
      <w:proofErr w:type="spellStart"/>
      <w:r>
        <w:t>BrazilLOG</w:t>
      </w:r>
      <w:proofErr w:type="spellEnd"/>
      <w:r>
        <w:t xml:space="preserve"> </w:t>
      </w:r>
      <w:proofErr w:type="spellStart"/>
      <w:r>
        <w:t>CameroonLOG</w:t>
      </w:r>
      <w:proofErr w:type="spellEnd"/>
      <w:r>
        <w:t xml:space="preserve"> </w:t>
      </w:r>
      <w:proofErr w:type="spellStart"/>
      <w:r>
        <w:t>ChadLOg</w:t>
      </w:r>
      <w:proofErr w:type="spellEnd"/>
      <w:r>
        <w:t xml:space="preserve"> </w:t>
      </w:r>
      <w:proofErr w:type="spellStart"/>
      <w:r>
        <w:t>ColombiaLOG</w:t>
      </w:r>
      <w:proofErr w:type="spellEnd"/>
      <w:r>
        <w:t xml:space="preserve"> </w:t>
      </w:r>
      <w:proofErr w:type="spellStart"/>
      <w:r>
        <w:t>CostaLOG</w:t>
      </w:r>
      <w:proofErr w:type="spellEnd"/>
      <w:r>
        <w:t xml:space="preserve"> </w:t>
      </w:r>
      <w:proofErr w:type="spellStart"/>
      <w:r>
        <w:t>EcudorLOG</w:t>
      </w:r>
      <w:proofErr w:type="spellEnd"/>
      <w:r>
        <w:t xml:space="preserve"> </w:t>
      </w:r>
      <w:proofErr w:type="spellStart"/>
      <w:r>
        <w:t>EygptLOG</w:t>
      </w:r>
      <w:proofErr w:type="spellEnd"/>
      <w:r>
        <w:t xml:space="preserve"> </w:t>
      </w:r>
      <w:proofErr w:type="spellStart"/>
      <w:r>
        <w:t>FilandLOG</w:t>
      </w:r>
      <w:proofErr w:type="spellEnd"/>
      <w:r>
        <w:t xml:space="preserve">  </w:t>
      </w:r>
      <w:proofErr w:type="spellStart"/>
      <w:r>
        <w:t>GhanaLOG</w:t>
      </w:r>
      <w:proofErr w:type="spellEnd"/>
      <w:r>
        <w:t xml:space="preserve"> </w:t>
      </w:r>
      <w:proofErr w:type="spellStart"/>
      <w:r>
        <w:t>GreeceLOG</w:t>
      </w:r>
      <w:proofErr w:type="spellEnd"/>
      <w:r>
        <w:t xml:space="preserve"> </w:t>
      </w:r>
      <w:proofErr w:type="spellStart"/>
      <w:r>
        <w:t>GuyanaLOG</w:t>
      </w:r>
      <w:proofErr w:type="spellEnd"/>
      <w:r>
        <w:t xml:space="preserve"> </w:t>
      </w:r>
      <w:proofErr w:type="spellStart"/>
      <w:r>
        <w:t>HondrusLOG</w:t>
      </w:r>
      <w:proofErr w:type="spellEnd"/>
      <w:r>
        <w:t xml:space="preserve"> </w:t>
      </w:r>
      <w:proofErr w:type="spellStart"/>
      <w:r>
        <w:t>IcleanLOg</w:t>
      </w:r>
      <w:proofErr w:type="spellEnd"/>
      <w:r>
        <w:t xml:space="preserve"> </w:t>
      </w:r>
      <w:proofErr w:type="spellStart"/>
      <w:r>
        <w:t>IndiaLOG</w:t>
      </w:r>
      <w:proofErr w:type="spellEnd"/>
      <w:r>
        <w:t xml:space="preserve"> </w:t>
      </w:r>
      <w:proofErr w:type="spellStart"/>
      <w:r>
        <w:t>JapanLOG</w:t>
      </w:r>
      <w:proofErr w:type="spellEnd"/>
      <w:r>
        <w:t xml:space="preserve"> </w:t>
      </w:r>
      <w:proofErr w:type="spellStart"/>
      <w:r>
        <w:t>MalysiaLOG</w:t>
      </w:r>
      <w:proofErr w:type="spellEnd"/>
      <w:r>
        <w:t xml:space="preserve"> </w:t>
      </w:r>
      <w:proofErr w:type="spellStart"/>
      <w:r>
        <w:t>MexicoLOG</w:t>
      </w:r>
      <w:proofErr w:type="spellEnd"/>
      <w:r>
        <w:t xml:space="preserve"> </w:t>
      </w:r>
      <w:proofErr w:type="spellStart"/>
      <w:r>
        <w:t>NepalLOG</w:t>
      </w:r>
      <w:proofErr w:type="spellEnd"/>
      <w:r>
        <w:t xml:space="preserve"> </w:t>
      </w:r>
      <w:proofErr w:type="spellStart"/>
      <w:r>
        <w:t>NigeriaLOG</w:t>
      </w:r>
      <w:proofErr w:type="spellEnd"/>
      <w:r>
        <w:t xml:space="preserve"> </w:t>
      </w:r>
      <w:proofErr w:type="spellStart"/>
      <w:r>
        <w:t>NorwayLOG</w:t>
      </w:r>
      <w:proofErr w:type="spellEnd"/>
      <w:r>
        <w:t xml:space="preserve"> </w:t>
      </w:r>
      <w:proofErr w:type="spellStart"/>
      <w:r>
        <w:t>PakistanLOG</w:t>
      </w:r>
      <w:proofErr w:type="spellEnd"/>
      <w:r>
        <w:t xml:space="preserve"> </w:t>
      </w:r>
      <w:proofErr w:type="spellStart"/>
      <w:r>
        <w:t>PanamaLOG</w:t>
      </w:r>
      <w:proofErr w:type="spellEnd"/>
      <w:r>
        <w:t xml:space="preserve"> </w:t>
      </w:r>
      <w:proofErr w:type="spellStart"/>
      <w:r>
        <w:t>ParaguayLOG</w:t>
      </w:r>
      <w:proofErr w:type="spellEnd"/>
      <w:r>
        <w:t xml:space="preserve"> </w:t>
      </w:r>
      <w:proofErr w:type="spellStart"/>
      <w:r>
        <w:t>PeruLOG</w:t>
      </w:r>
      <w:proofErr w:type="spellEnd"/>
      <w:r>
        <w:t xml:space="preserve"> </w:t>
      </w:r>
      <w:proofErr w:type="spellStart"/>
      <w:r>
        <w:t>PhilpinsLOG</w:t>
      </w:r>
      <w:proofErr w:type="spellEnd"/>
      <w:r>
        <w:t xml:space="preserve"> </w:t>
      </w:r>
      <w:proofErr w:type="spellStart"/>
      <w:r>
        <w:t>SierraLenoneLOG</w:t>
      </w:r>
      <w:proofErr w:type="spellEnd"/>
      <w:r>
        <w:t xml:space="preserve"> </w:t>
      </w:r>
      <w:proofErr w:type="spellStart"/>
      <w:r>
        <w:t>SudanLOG</w:t>
      </w:r>
      <w:proofErr w:type="spellEnd"/>
      <w:r>
        <w:t xml:space="preserve"> </w:t>
      </w:r>
      <w:proofErr w:type="spellStart"/>
      <w:r>
        <w:t>TrinidadLOG</w:t>
      </w:r>
      <w:proofErr w:type="spellEnd"/>
      <w:r>
        <w:t xml:space="preserve"> UKLOG USLOG </w:t>
      </w:r>
      <w:proofErr w:type="spellStart"/>
      <w:r>
        <w:t>UruguayLOG</w:t>
      </w:r>
      <w:proofErr w:type="spellEnd"/>
      <w:r>
        <w:t xml:space="preserve">  </w:t>
      </w:r>
    </w:p>
    <w:p w14:paraId="500ACF6D" w14:textId="77777777" w:rsidR="00FB46EF" w:rsidRDefault="00FB46EF" w:rsidP="00FB46EF">
      <w:r>
        <w:t>*</w:t>
      </w:r>
    </w:p>
    <w:p w14:paraId="49C4606A" w14:textId="77777777" w:rsidR="00FB46EF" w:rsidRDefault="00FB46EF" w:rsidP="00FB46EF">
      <w:proofErr w:type="gramStart"/>
      <w:r>
        <w:t>com</w:t>
      </w:r>
      <w:proofErr w:type="gramEnd"/>
      <w:r>
        <w:t xml:space="preserve"> Tend = 2015  ;* ==== No. of observations = 56</w:t>
      </w:r>
    </w:p>
    <w:p w14:paraId="0DB397DB" w14:textId="77777777" w:rsidR="00FB46EF" w:rsidRDefault="00FB46EF" w:rsidP="00FB46EF">
      <w:proofErr w:type="gramStart"/>
      <w:r>
        <w:t>com</w:t>
      </w:r>
      <w:proofErr w:type="gramEnd"/>
      <w:r>
        <w:t xml:space="preserve"> </w:t>
      </w:r>
      <w:proofErr w:type="spellStart"/>
      <w:r>
        <w:t>Ncase</w:t>
      </w:r>
      <w:proofErr w:type="spellEnd"/>
      <w:r>
        <w:t xml:space="preserve">  = 36  ;*  ==== No. of cross-section units</w:t>
      </w:r>
    </w:p>
    <w:p w14:paraId="3DD55BC4" w14:textId="77777777" w:rsidR="00FB46EF" w:rsidRDefault="00FB46EF" w:rsidP="00FB46EF">
      <w:r>
        <w:t>***************************</w:t>
      </w:r>
    </w:p>
    <w:p w14:paraId="3D2E3250" w14:textId="77777777" w:rsidR="00FB46EF" w:rsidRDefault="00FB46EF" w:rsidP="00FB46EF">
      <w:r>
        <w:t>*</w:t>
      </w:r>
    </w:p>
    <w:p w14:paraId="304D052C" w14:textId="77777777" w:rsidR="00FB46EF" w:rsidRDefault="00FB46EF" w:rsidP="00FB46EF">
      <w:proofErr w:type="gramStart"/>
      <w:r>
        <w:t>set</w:t>
      </w:r>
      <w:proofErr w:type="gramEnd"/>
      <w:r>
        <w:t xml:space="preserve"> x1 = </w:t>
      </w:r>
      <w:proofErr w:type="spellStart"/>
      <w:r>
        <w:t>Argentgdp</w:t>
      </w:r>
      <w:proofErr w:type="spellEnd"/>
    </w:p>
    <w:p w14:paraId="15CC4839" w14:textId="77777777" w:rsidR="00FB46EF" w:rsidRDefault="00FB46EF" w:rsidP="00FB46EF">
      <w:proofErr w:type="gramStart"/>
      <w:r>
        <w:t>set</w:t>
      </w:r>
      <w:proofErr w:type="gramEnd"/>
      <w:r>
        <w:t xml:space="preserve"> x2 = </w:t>
      </w:r>
      <w:proofErr w:type="spellStart"/>
      <w:r>
        <w:t>Austrlgdp</w:t>
      </w:r>
      <w:proofErr w:type="spellEnd"/>
    </w:p>
    <w:p w14:paraId="58FB6103" w14:textId="77777777" w:rsidR="00FB46EF" w:rsidRDefault="00FB46EF" w:rsidP="00FB46EF">
      <w:proofErr w:type="gramStart"/>
      <w:r>
        <w:t>set</w:t>
      </w:r>
      <w:proofErr w:type="gramEnd"/>
      <w:r>
        <w:t xml:space="preserve"> x3 = </w:t>
      </w:r>
      <w:proofErr w:type="spellStart"/>
      <w:r>
        <w:t>Austriagdp</w:t>
      </w:r>
      <w:proofErr w:type="spellEnd"/>
    </w:p>
    <w:p w14:paraId="3EC593AC" w14:textId="77777777" w:rsidR="00FB46EF" w:rsidRDefault="00FB46EF" w:rsidP="00FB46EF">
      <w:proofErr w:type="gramStart"/>
      <w:r>
        <w:t>set</w:t>
      </w:r>
      <w:proofErr w:type="gramEnd"/>
      <w:r>
        <w:t xml:space="preserve"> x4 = </w:t>
      </w:r>
      <w:proofErr w:type="spellStart"/>
      <w:r>
        <w:t>Belgiumgdp</w:t>
      </w:r>
      <w:proofErr w:type="spellEnd"/>
    </w:p>
    <w:p w14:paraId="3CBEF052" w14:textId="77777777" w:rsidR="00FB46EF" w:rsidRDefault="00FB46EF" w:rsidP="00FB46EF">
      <w:proofErr w:type="gramStart"/>
      <w:r>
        <w:t>set</w:t>
      </w:r>
      <w:proofErr w:type="gramEnd"/>
      <w:r>
        <w:t xml:space="preserve"> x5 = </w:t>
      </w:r>
      <w:proofErr w:type="spellStart"/>
      <w:r>
        <w:t>Boliviagdp</w:t>
      </w:r>
      <w:proofErr w:type="spellEnd"/>
    </w:p>
    <w:p w14:paraId="04165488" w14:textId="77777777" w:rsidR="00FB46EF" w:rsidRDefault="00FB46EF" w:rsidP="00FB46EF">
      <w:proofErr w:type="gramStart"/>
      <w:r>
        <w:t>set</w:t>
      </w:r>
      <w:proofErr w:type="gramEnd"/>
      <w:r>
        <w:t xml:space="preserve"> x6 = </w:t>
      </w:r>
      <w:proofErr w:type="spellStart"/>
      <w:r>
        <w:t>Brazilgdp</w:t>
      </w:r>
      <w:proofErr w:type="spellEnd"/>
    </w:p>
    <w:p w14:paraId="67B5979B" w14:textId="77777777" w:rsidR="00FB46EF" w:rsidRDefault="00FB46EF" w:rsidP="00FB46EF">
      <w:proofErr w:type="gramStart"/>
      <w:r>
        <w:t>set</w:t>
      </w:r>
      <w:proofErr w:type="gramEnd"/>
      <w:r>
        <w:t xml:space="preserve"> x7 = </w:t>
      </w:r>
      <w:proofErr w:type="spellStart"/>
      <w:r>
        <w:t>Cameroongdp</w:t>
      </w:r>
      <w:proofErr w:type="spellEnd"/>
    </w:p>
    <w:p w14:paraId="3C8609F9" w14:textId="77777777" w:rsidR="00FB46EF" w:rsidRDefault="00FB46EF" w:rsidP="00FB46EF">
      <w:proofErr w:type="gramStart"/>
      <w:r>
        <w:t>set</w:t>
      </w:r>
      <w:proofErr w:type="gramEnd"/>
      <w:r>
        <w:t xml:space="preserve"> x8 = </w:t>
      </w:r>
      <w:proofErr w:type="spellStart"/>
      <w:r>
        <w:t>Chadgdp</w:t>
      </w:r>
      <w:proofErr w:type="spellEnd"/>
    </w:p>
    <w:p w14:paraId="7D39682D" w14:textId="77777777" w:rsidR="00FB46EF" w:rsidRDefault="00FB46EF" w:rsidP="00FB46EF">
      <w:proofErr w:type="gramStart"/>
      <w:r>
        <w:t>set</w:t>
      </w:r>
      <w:proofErr w:type="gramEnd"/>
      <w:r>
        <w:t xml:space="preserve"> x9 = </w:t>
      </w:r>
      <w:proofErr w:type="spellStart"/>
      <w:r>
        <w:t>Colombiagdp</w:t>
      </w:r>
      <w:proofErr w:type="spellEnd"/>
    </w:p>
    <w:p w14:paraId="1E5E7492" w14:textId="77777777" w:rsidR="00FB46EF" w:rsidRDefault="00FB46EF" w:rsidP="00FB46EF">
      <w:proofErr w:type="gramStart"/>
      <w:r>
        <w:t>set</w:t>
      </w:r>
      <w:proofErr w:type="gramEnd"/>
      <w:r>
        <w:t xml:space="preserve"> x10 = </w:t>
      </w:r>
      <w:proofErr w:type="spellStart"/>
      <w:r>
        <w:t>CostaRicagdp</w:t>
      </w:r>
      <w:proofErr w:type="spellEnd"/>
    </w:p>
    <w:p w14:paraId="28AAC002" w14:textId="77777777" w:rsidR="00FB46EF" w:rsidRDefault="00FB46EF" w:rsidP="00FB46EF">
      <w:proofErr w:type="gramStart"/>
      <w:r>
        <w:t>set</w:t>
      </w:r>
      <w:proofErr w:type="gramEnd"/>
      <w:r>
        <w:t xml:space="preserve"> x11 = </w:t>
      </w:r>
      <w:proofErr w:type="spellStart"/>
      <w:r>
        <w:t>Ecuadorgdp</w:t>
      </w:r>
      <w:proofErr w:type="spellEnd"/>
    </w:p>
    <w:p w14:paraId="3994E4B1" w14:textId="77777777" w:rsidR="00FB46EF" w:rsidRDefault="00FB46EF" w:rsidP="00FB46EF">
      <w:proofErr w:type="gramStart"/>
      <w:r>
        <w:t>set</w:t>
      </w:r>
      <w:proofErr w:type="gramEnd"/>
      <w:r>
        <w:t xml:space="preserve"> x12 = </w:t>
      </w:r>
      <w:proofErr w:type="spellStart"/>
      <w:r>
        <w:t>Egyptgdp</w:t>
      </w:r>
      <w:proofErr w:type="spellEnd"/>
    </w:p>
    <w:p w14:paraId="20163D95" w14:textId="77777777" w:rsidR="00FB46EF" w:rsidRDefault="00FB46EF" w:rsidP="00FB46EF">
      <w:proofErr w:type="gramStart"/>
      <w:r>
        <w:t>set</w:t>
      </w:r>
      <w:proofErr w:type="gramEnd"/>
      <w:r>
        <w:t xml:space="preserve"> x13 = </w:t>
      </w:r>
      <w:proofErr w:type="spellStart"/>
      <w:r>
        <w:t>Finlandgdp</w:t>
      </w:r>
      <w:proofErr w:type="spellEnd"/>
    </w:p>
    <w:p w14:paraId="10454A75" w14:textId="77777777" w:rsidR="00FB46EF" w:rsidRDefault="00FB46EF" w:rsidP="00FB46EF">
      <w:proofErr w:type="gramStart"/>
      <w:r>
        <w:t>set</w:t>
      </w:r>
      <w:proofErr w:type="gramEnd"/>
      <w:r>
        <w:t xml:space="preserve"> x14 = </w:t>
      </w:r>
      <w:proofErr w:type="spellStart"/>
      <w:r>
        <w:t>Ghanagdp</w:t>
      </w:r>
      <w:proofErr w:type="spellEnd"/>
    </w:p>
    <w:p w14:paraId="4D462F5D" w14:textId="77777777" w:rsidR="00FB46EF" w:rsidRDefault="00FB46EF" w:rsidP="00FB46EF">
      <w:proofErr w:type="gramStart"/>
      <w:r>
        <w:t>set</w:t>
      </w:r>
      <w:proofErr w:type="gramEnd"/>
      <w:r>
        <w:t xml:space="preserve"> x15 = </w:t>
      </w:r>
      <w:proofErr w:type="spellStart"/>
      <w:r>
        <w:t>Greecegdp</w:t>
      </w:r>
      <w:proofErr w:type="spellEnd"/>
    </w:p>
    <w:p w14:paraId="1893D9DB" w14:textId="77777777" w:rsidR="00FB46EF" w:rsidRDefault="00FB46EF" w:rsidP="00FB46EF">
      <w:proofErr w:type="gramStart"/>
      <w:r>
        <w:t>set</w:t>
      </w:r>
      <w:proofErr w:type="gramEnd"/>
      <w:r>
        <w:t xml:space="preserve"> x16 = </w:t>
      </w:r>
      <w:proofErr w:type="spellStart"/>
      <w:r>
        <w:t>Guyanagdp</w:t>
      </w:r>
      <w:proofErr w:type="spellEnd"/>
    </w:p>
    <w:p w14:paraId="7B195C94" w14:textId="77777777" w:rsidR="00FB46EF" w:rsidRDefault="00FB46EF" w:rsidP="00FB46EF">
      <w:proofErr w:type="gramStart"/>
      <w:r>
        <w:lastRenderedPageBreak/>
        <w:t>set</w:t>
      </w:r>
      <w:proofErr w:type="gramEnd"/>
      <w:r>
        <w:t xml:space="preserve"> x17 = </w:t>
      </w:r>
      <w:proofErr w:type="spellStart"/>
      <w:r>
        <w:t>Hondurasgdp</w:t>
      </w:r>
      <w:proofErr w:type="spellEnd"/>
    </w:p>
    <w:p w14:paraId="1701988C" w14:textId="77777777" w:rsidR="00FB46EF" w:rsidRDefault="00FB46EF" w:rsidP="00FB46EF">
      <w:proofErr w:type="gramStart"/>
      <w:r>
        <w:t>set</w:t>
      </w:r>
      <w:proofErr w:type="gramEnd"/>
      <w:r>
        <w:t xml:space="preserve"> x18 = </w:t>
      </w:r>
      <w:proofErr w:type="spellStart"/>
      <w:r>
        <w:t>Icelandgdp</w:t>
      </w:r>
      <w:proofErr w:type="spellEnd"/>
    </w:p>
    <w:p w14:paraId="3345F339" w14:textId="77777777" w:rsidR="00FB46EF" w:rsidRDefault="00FB46EF" w:rsidP="00FB46EF">
      <w:proofErr w:type="gramStart"/>
      <w:r>
        <w:t>set</w:t>
      </w:r>
      <w:proofErr w:type="gramEnd"/>
      <w:r>
        <w:t xml:space="preserve"> x19 = </w:t>
      </w:r>
      <w:proofErr w:type="spellStart"/>
      <w:r>
        <w:t>Indiagdp</w:t>
      </w:r>
      <w:proofErr w:type="spellEnd"/>
    </w:p>
    <w:p w14:paraId="1D90ACAC" w14:textId="77777777" w:rsidR="00FB46EF" w:rsidRDefault="00FB46EF" w:rsidP="00FB46EF">
      <w:proofErr w:type="gramStart"/>
      <w:r>
        <w:t>set</w:t>
      </w:r>
      <w:proofErr w:type="gramEnd"/>
      <w:r>
        <w:t xml:space="preserve"> x20 = </w:t>
      </w:r>
      <w:proofErr w:type="spellStart"/>
      <w:r>
        <w:t>Japangdp</w:t>
      </w:r>
      <w:proofErr w:type="spellEnd"/>
    </w:p>
    <w:p w14:paraId="523D0997" w14:textId="77777777" w:rsidR="00FB46EF" w:rsidRDefault="00FB46EF" w:rsidP="00FB46EF">
      <w:proofErr w:type="gramStart"/>
      <w:r>
        <w:t>set</w:t>
      </w:r>
      <w:proofErr w:type="gramEnd"/>
      <w:r>
        <w:t xml:space="preserve"> x21 = </w:t>
      </w:r>
      <w:proofErr w:type="spellStart"/>
      <w:r>
        <w:t>Malaysiagdp</w:t>
      </w:r>
      <w:proofErr w:type="spellEnd"/>
    </w:p>
    <w:p w14:paraId="0AA5CE29" w14:textId="77777777" w:rsidR="00FB46EF" w:rsidRDefault="00FB46EF" w:rsidP="00FB46EF">
      <w:proofErr w:type="gramStart"/>
      <w:r>
        <w:t>set</w:t>
      </w:r>
      <w:proofErr w:type="gramEnd"/>
      <w:r>
        <w:t xml:space="preserve"> x22 = </w:t>
      </w:r>
      <w:proofErr w:type="spellStart"/>
      <w:r>
        <w:t>Mexicogdp</w:t>
      </w:r>
      <w:proofErr w:type="spellEnd"/>
    </w:p>
    <w:p w14:paraId="15E2A861" w14:textId="77777777" w:rsidR="00FB46EF" w:rsidRDefault="00FB46EF" w:rsidP="00FB46EF">
      <w:proofErr w:type="gramStart"/>
      <w:r>
        <w:t>set</w:t>
      </w:r>
      <w:proofErr w:type="gramEnd"/>
      <w:r>
        <w:t xml:space="preserve"> x23 = </w:t>
      </w:r>
      <w:proofErr w:type="spellStart"/>
      <w:r>
        <w:t>Nepalgdp</w:t>
      </w:r>
      <w:proofErr w:type="spellEnd"/>
    </w:p>
    <w:p w14:paraId="33624E88" w14:textId="77777777" w:rsidR="00FB46EF" w:rsidRDefault="00FB46EF" w:rsidP="00FB46EF">
      <w:proofErr w:type="gramStart"/>
      <w:r>
        <w:t>set</w:t>
      </w:r>
      <w:proofErr w:type="gramEnd"/>
      <w:r>
        <w:t xml:space="preserve"> x24 = </w:t>
      </w:r>
      <w:proofErr w:type="spellStart"/>
      <w:r>
        <w:t>Nigeriagdp</w:t>
      </w:r>
      <w:proofErr w:type="spellEnd"/>
    </w:p>
    <w:p w14:paraId="5D6B8136" w14:textId="77777777" w:rsidR="00FB46EF" w:rsidRDefault="00FB46EF" w:rsidP="00FB46EF">
      <w:proofErr w:type="gramStart"/>
      <w:r>
        <w:t>set</w:t>
      </w:r>
      <w:proofErr w:type="gramEnd"/>
      <w:r>
        <w:t xml:space="preserve"> x25 = </w:t>
      </w:r>
      <w:proofErr w:type="spellStart"/>
      <w:r>
        <w:t>Perugdp</w:t>
      </w:r>
      <w:proofErr w:type="spellEnd"/>
    </w:p>
    <w:p w14:paraId="0048CB3D" w14:textId="77777777" w:rsidR="00FB46EF" w:rsidRDefault="00FB46EF" w:rsidP="00FB46EF">
      <w:proofErr w:type="gramStart"/>
      <w:r>
        <w:t>set</w:t>
      </w:r>
      <w:proofErr w:type="gramEnd"/>
      <w:r>
        <w:t xml:space="preserve"> x26 = </w:t>
      </w:r>
      <w:proofErr w:type="spellStart"/>
      <w:r>
        <w:t>Panamagdp</w:t>
      </w:r>
      <w:proofErr w:type="spellEnd"/>
    </w:p>
    <w:p w14:paraId="03A995BE" w14:textId="77777777" w:rsidR="00FB46EF" w:rsidRDefault="00FB46EF" w:rsidP="00FB46EF">
      <w:proofErr w:type="gramStart"/>
      <w:r>
        <w:t>set</w:t>
      </w:r>
      <w:proofErr w:type="gramEnd"/>
      <w:r>
        <w:t xml:space="preserve"> x27 = </w:t>
      </w:r>
      <w:proofErr w:type="spellStart"/>
      <w:r>
        <w:t>Paraguaygdp</w:t>
      </w:r>
      <w:proofErr w:type="spellEnd"/>
    </w:p>
    <w:p w14:paraId="1BE23E71" w14:textId="77777777" w:rsidR="00FB46EF" w:rsidRDefault="00FB46EF" w:rsidP="00FB46EF">
      <w:proofErr w:type="gramStart"/>
      <w:r>
        <w:t>set</w:t>
      </w:r>
      <w:proofErr w:type="gramEnd"/>
      <w:r>
        <w:t xml:space="preserve"> x28 = </w:t>
      </w:r>
      <w:proofErr w:type="spellStart"/>
      <w:r>
        <w:t>Pakistangdp</w:t>
      </w:r>
      <w:proofErr w:type="spellEnd"/>
    </w:p>
    <w:p w14:paraId="5182418A" w14:textId="77777777" w:rsidR="00FB46EF" w:rsidRDefault="00FB46EF" w:rsidP="00FB46EF">
      <w:proofErr w:type="gramStart"/>
      <w:r>
        <w:t>set</w:t>
      </w:r>
      <w:proofErr w:type="gramEnd"/>
      <w:r>
        <w:t xml:space="preserve"> x29 = </w:t>
      </w:r>
      <w:proofErr w:type="spellStart"/>
      <w:r>
        <w:t>Norwaygdp</w:t>
      </w:r>
      <w:proofErr w:type="spellEnd"/>
    </w:p>
    <w:p w14:paraId="0D191F8B" w14:textId="77777777" w:rsidR="00FB46EF" w:rsidRDefault="00FB46EF" w:rsidP="00FB46EF">
      <w:proofErr w:type="gramStart"/>
      <w:r>
        <w:t>set</w:t>
      </w:r>
      <w:proofErr w:type="gramEnd"/>
      <w:r>
        <w:t xml:space="preserve"> x30 = </w:t>
      </w:r>
      <w:proofErr w:type="spellStart"/>
      <w:r>
        <w:t>Philippinesgdp</w:t>
      </w:r>
      <w:proofErr w:type="spellEnd"/>
    </w:p>
    <w:p w14:paraId="17DBCF8C" w14:textId="77777777" w:rsidR="00FB46EF" w:rsidRDefault="00FB46EF" w:rsidP="00FB46EF">
      <w:proofErr w:type="gramStart"/>
      <w:r>
        <w:t>set</w:t>
      </w:r>
      <w:proofErr w:type="gramEnd"/>
      <w:r>
        <w:t xml:space="preserve"> x31 = </w:t>
      </w:r>
      <w:proofErr w:type="spellStart"/>
      <w:r>
        <w:t>SierraLeonegdp</w:t>
      </w:r>
      <w:proofErr w:type="spellEnd"/>
    </w:p>
    <w:p w14:paraId="66B5DC3D" w14:textId="77777777" w:rsidR="00FB46EF" w:rsidRDefault="00FB46EF" w:rsidP="00FB46EF">
      <w:proofErr w:type="gramStart"/>
      <w:r>
        <w:t>set</w:t>
      </w:r>
      <w:proofErr w:type="gramEnd"/>
      <w:r>
        <w:t xml:space="preserve"> x32 = </w:t>
      </w:r>
      <w:proofErr w:type="spellStart"/>
      <w:r>
        <w:t>Sudangdp</w:t>
      </w:r>
      <w:proofErr w:type="spellEnd"/>
    </w:p>
    <w:p w14:paraId="69CEFAB5" w14:textId="77777777" w:rsidR="00FB46EF" w:rsidRDefault="00FB46EF" w:rsidP="00FB46EF">
      <w:proofErr w:type="gramStart"/>
      <w:r>
        <w:t>set</w:t>
      </w:r>
      <w:proofErr w:type="gramEnd"/>
      <w:r>
        <w:t xml:space="preserve"> x33 = </w:t>
      </w:r>
      <w:proofErr w:type="spellStart"/>
      <w:r>
        <w:t>Trinidadgdp</w:t>
      </w:r>
      <w:proofErr w:type="spellEnd"/>
    </w:p>
    <w:p w14:paraId="4474D6D5" w14:textId="77777777" w:rsidR="00FB46EF" w:rsidRDefault="00FB46EF" w:rsidP="00FB46EF">
      <w:proofErr w:type="gramStart"/>
      <w:r>
        <w:t>set</w:t>
      </w:r>
      <w:proofErr w:type="gramEnd"/>
      <w:r>
        <w:t xml:space="preserve"> x34 =</w:t>
      </w:r>
      <w:proofErr w:type="spellStart"/>
      <w:r>
        <w:t>USgdp</w:t>
      </w:r>
      <w:proofErr w:type="spellEnd"/>
    </w:p>
    <w:p w14:paraId="5162847E" w14:textId="77777777" w:rsidR="00FB46EF" w:rsidRDefault="00FB46EF" w:rsidP="00FB46EF">
      <w:proofErr w:type="gramStart"/>
      <w:r>
        <w:t>set</w:t>
      </w:r>
      <w:proofErr w:type="gramEnd"/>
      <w:r>
        <w:t xml:space="preserve"> x35 =</w:t>
      </w:r>
      <w:proofErr w:type="spellStart"/>
      <w:r>
        <w:t>UKgdp</w:t>
      </w:r>
      <w:proofErr w:type="spellEnd"/>
    </w:p>
    <w:p w14:paraId="4B81AAD1" w14:textId="77777777" w:rsidR="00FB46EF" w:rsidRDefault="00FB46EF" w:rsidP="00FB46EF">
      <w:proofErr w:type="gramStart"/>
      <w:r>
        <w:t>set</w:t>
      </w:r>
      <w:proofErr w:type="gramEnd"/>
      <w:r>
        <w:t xml:space="preserve"> x36 = </w:t>
      </w:r>
      <w:proofErr w:type="spellStart"/>
      <w:r>
        <w:t>Uruguaygdp</w:t>
      </w:r>
      <w:proofErr w:type="spellEnd"/>
    </w:p>
    <w:p w14:paraId="4882F3FC" w14:textId="77777777" w:rsidR="00FB46EF" w:rsidRDefault="00FB46EF" w:rsidP="00FB46EF">
      <w:r>
        <w:t>*</w:t>
      </w:r>
    </w:p>
    <w:p w14:paraId="62D6DF24" w14:textId="77777777" w:rsidR="00FB46EF" w:rsidRDefault="00FB46EF" w:rsidP="00FB46EF">
      <w:r>
        <w:t>* Estimation using MAXIMIZE</w:t>
      </w:r>
    </w:p>
    <w:p w14:paraId="683B44B0" w14:textId="77777777" w:rsidR="00FB46EF" w:rsidRDefault="00FB46EF" w:rsidP="00FB46EF">
      <w:r>
        <w:t>* The initial few lines of this set the estimation range, which needs to</w:t>
      </w:r>
    </w:p>
    <w:p w14:paraId="44C70142" w14:textId="77777777" w:rsidR="00FB46EF" w:rsidRDefault="00FB46EF" w:rsidP="00FB46EF">
      <w:r>
        <w:t>* be done explicitly, and the number of variables. Then, vectors for the</w:t>
      </w:r>
    </w:p>
    <w:p w14:paraId="21881B58" w14:textId="77777777" w:rsidR="00FB46EF" w:rsidRDefault="00FB46EF" w:rsidP="00FB46EF">
      <w:r>
        <w:t xml:space="preserve">* </w:t>
      </w:r>
      <w:proofErr w:type="gramStart"/>
      <w:r>
        <w:t>dependent</w:t>
      </w:r>
      <w:proofErr w:type="gramEnd"/>
      <w:r>
        <w:t xml:space="preserve"> variables, residuals and residuals formulas are set up. The</w:t>
      </w:r>
    </w:p>
    <w:p w14:paraId="7D8DB4B0" w14:textId="77777777" w:rsidR="00FB46EF" w:rsidRDefault="00FB46EF" w:rsidP="00FB46EF">
      <w:r>
        <w:t>* SET instructions copy the dependent variables over into the slots in</w:t>
      </w:r>
    </w:p>
    <w:p w14:paraId="4059CD35" w14:textId="77777777" w:rsidR="00FB46EF" w:rsidRDefault="00FB46EF" w:rsidP="00FB46EF">
      <w:r>
        <w:t xml:space="preserve">* </w:t>
      </w:r>
      <w:proofErr w:type="gramStart"/>
      <w:r>
        <w:t>the</w:t>
      </w:r>
      <w:proofErr w:type="gramEnd"/>
      <w:r>
        <w:t xml:space="preserve"> vector of series.</w:t>
      </w:r>
    </w:p>
    <w:p w14:paraId="50223B1A" w14:textId="77777777" w:rsidR="00FB46EF" w:rsidRDefault="00FB46EF" w:rsidP="00FB46EF">
      <w:r>
        <w:t>*</w:t>
      </w:r>
    </w:p>
    <w:p w14:paraId="4C422DE9" w14:textId="77777777" w:rsidR="00FB46EF" w:rsidRDefault="00FB46EF" w:rsidP="00FB46EF">
      <w:proofErr w:type="gramStart"/>
      <w:r>
        <w:t>compute</w:t>
      </w:r>
      <w:proofErr w:type="gramEnd"/>
      <w:r>
        <w:t xml:space="preserve"> </w:t>
      </w:r>
      <w:proofErr w:type="spellStart"/>
      <w:r>
        <w:t>gstart</w:t>
      </w:r>
      <w:proofErr w:type="spellEnd"/>
      <w:r>
        <w:t>=3,gend=Tend</w:t>
      </w:r>
    </w:p>
    <w:p w14:paraId="21E818D7" w14:textId="77777777" w:rsidR="00FB46EF" w:rsidRDefault="00FB46EF" w:rsidP="00FB46EF">
      <w:proofErr w:type="gramStart"/>
      <w:r>
        <w:t>compute</w:t>
      </w:r>
      <w:proofErr w:type="gramEnd"/>
      <w:r>
        <w:t xml:space="preserve"> n=</w:t>
      </w:r>
      <w:proofErr w:type="spellStart"/>
      <w:r>
        <w:t>Ncase</w:t>
      </w:r>
      <w:proofErr w:type="spellEnd"/>
    </w:p>
    <w:p w14:paraId="600DB7BC" w14:textId="77777777" w:rsidR="00FB46EF" w:rsidRDefault="00FB46EF" w:rsidP="00FB46EF">
      <w:proofErr w:type="spellStart"/>
      <w:proofErr w:type="gramStart"/>
      <w:r>
        <w:t>dec</w:t>
      </w:r>
      <w:proofErr w:type="spellEnd"/>
      <w:proofErr w:type="gramEnd"/>
      <w:r>
        <w:t xml:space="preserve"> </w:t>
      </w:r>
      <w:proofErr w:type="spellStart"/>
      <w:r>
        <w:t>vect</w:t>
      </w:r>
      <w:proofErr w:type="spellEnd"/>
      <w:r>
        <w:t xml:space="preserve">[series] y(n) u(n) yL1(n) yL2(n) yL3(n) </w:t>
      </w:r>
      <w:proofErr w:type="spellStart"/>
      <w:r>
        <w:t>liq</w:t>
      </w:r>
      <w:proofErr w:type="spellEnd"/>
      <w:r>
        <w:t xml:space="preserve">(n) </w:t>
      </w:r>
    </w:p>
    <w:p w14:paraId="094E9A04" w14:textId="77777777" w:rsidR="00FB46EF" w:rsidRDefault="00FB46EF" w:rsidP="00FB46EF">
      <w:proofErr w:type="spellStart"/>
      <w:proofErr w:type="gramStart"/>
      <w:r>
        <w:lastRenderedPageBreak/>
        <w:t>dec</w:t>
      </w:r>
      <w:proofErr w:type="spellEnd"/>
      <w:proofErr w:type="gramEnd"/>
      <w:r>
        <w:t xml:space="preserve"> </w:t>
      </w:r>
      <w:proofErr w:type="spellStart"/>
      <w:r>
        <w:t>vect</w:t>
      </w:r>
      <w:proofErr w:type="spellEnd"/>
      <w:r>
        <w:t>[</w:t>
      </w:r>
      <w:proofErr w:type="spellStart"/>
      <w:r>
        <w:t>frml</w:t>
      </w:r>
      <w:proofErr w:type="spellEnd"/>
      <w:r>
        <w:t xml:space="preserve">] </w:t>
      </w:r>
      <w:proofErr w:type="spellStart"/>
      <w:r>
        <w:t>resid</w:t>
      </w:r>
      <w:proofErr w:type="spellEnd"/>
      <w:r>
        <w:t>(n)</w:t>
      </w:r>
    </w:p>
    <w:p w14:paraId="27774274" w14:textId="77777777" w:rsidR="00FB46EF" w:rsidRDefault="00FB46EF" w:rsidP="00FB46EF">
      <w:proofErr w:type="gramStart"/>
      <w:r>
        <w:t>set</w:t>
      </w:r>
      <w:proofErr w:type="gramEnd"/>
      <w:r>
        <w:t xml:space="preserve"> y(1) = x1</w:t>
      </w:r>
    </w:p>
    <w:p w14:paraId="253D1C0E" w14:textId="77777777" w:rsidR="00FB46EF" w:rsidRDefault="00FB46EF" w:rsidP="00FB46EF">
      <w:proofErr w:type="gramStart"/>
      <w:r>
        <w:t>set</w:t>
      </w:r>
      <w:proofErr w:type="gramEnd"/>
      <w:r>
        <w:t xml:space="preserve"> y(2) = x2</w:t>
      </w:r>
    </w:p>
    <w:p w14:paraId="346A1C9A" w14:textId="77777777" w:rsidR="00FB46EF" w:rsidRDefault="00FB46EF" w:rsidP="00FB46EF">
      <w:proofErr w:type="gramStart"/>
      <w:r>
        <w:t>set</w:t>
      </w:r>
      <w:proofErr w:type="gramEnd"/>
      <w:r>
        <w:t xml:space="preserve"> y(3) = x3</w:t>
      </w:r>
    </w:p>
    <w:p w14:paraId="65D81FC7" w14:textId="77777777" w:rsidR="00FB46EF" w:rsidRDefault="00FB46EF" w:rsidP="00FB46EF">
      <w:proofErr w:type="gramStart"/>
      <w:r>
        <w:t>set</w:t>
      </w:r>
      <w:proofErr w:type="gramEnd"/>
      <w:r>
        <w:t xml:space="preserve"> y(4) = x4</w:t>
      </w:r>
    </w:p>
    <w:p w14:paraId="2F47FB59" w14:textId="77777777" w:rsidR="00FB46EF" w:rsidRDefault="00FB46EF" w:rsidP="00FB46EF">
      <w:proofErr w:type="gramStart"/>
      <w:r>
        <w:t>set</w:t>
      </w:r>
      <w:proofErr w:type="gramEnd"/>
      <w:r>
        <w:t xml:space="preserve"> y(5) = x5</w:t>
      </w:r>
    </w:p>
    <w:p w14:paraId="778247F1" w14:textId="77777777" w:rsidR="00FB46EF" w:rsidRDefault="00FB46EF" w:rsidP="00FB46EF">
      <w:proofErr w:type="gramStart"/>
      <w:r>
        <w:t>set</w:t>
      </w:r>
      <w:proofErr w:type="gramEnd"/>
      <w:r>
        <w:t xml:space="preserve"> y(6) = x6</w:t>
      </w:r>
    </w:p>
    <w:p w14:paraId="5C0ED4BF" w14:textId="77777777" w:rsidR="00FB46EF" w:rsidRDefault="00FB46EF" w:rsidP="00FB46EF">
      <w:proofErr w:type="gramStart"/>
      <w:r>
        <w:t>set</w:t>
      </w:r>
      <w:proofErr w:type="gramEnd"/>
      <w:r>
        <w:t xml:space="preserve"> y(7) = x7</w:t>
      </w:r>
    </w:p>
    <w:p w14:paraId="40048851" w14:textId="77777777" w:rsidR="00FB46EF" w:rsidRDefault="00FB46EF" w:rsidP="00FB46EF">
      <w:proofErr w:type="gramStart"/>
      <w:r>
        <w:t>set</w:t>
      </w:r>
      <w:proofErr w:type="gramEnd"/>
      <w:r>
        <w:t xml:space="preserve"> y(8) = x8</w:t>
      </w:r>
    </w:p>
    <w:p w14:paraId="08EE589B" w14:textId="77777777" w:rsidR="00FB46EF" w:rsidRDefault="00FB46EF" w:rsidP="00FB46EF">
      <w:proofErr w:type="gramStart"/>
      <w:r>
        <w:t>set</w:t>
      </w:r>
      <w:proofErr w:type="gramEnd"/>
      <w:r>
        <w:t xml:space="preserve"> y(9) = x9</w:t>
      </w:r>
    </w:p>
    <w:p w14:paraId="3AC9E93B" w14:textId="77777777" w:rsidR="00FB46EF" w:rsidRDefault="00FB46EF" w:rsidP="00FB46EF">
      <w:proofErr w:type="gramStart"/>
      <w:r>
        <w:t>set</w:t>
      </w:r>
      <w:proofErr w:type="gramEnd"/>
      <w:r>
        <w:t xml:space="preserve"> y(10) = x10</w:t>
      </w:r>
    </w:p>
    <w:p w14:paraId="6F055BBD" w14:textId="77777777" w:rsidR="00FB46EF" w:rsidRDefault="00FB46EF" w:rsidP="00FB46EF">
      <w:proofErr w:type="gramStart"/>
      <w:r>
        <w:t>set</w:t>
      </w:r>
      <w:proofErr w:type="gramEnd"/>
      <w:r>
        <w:t xml:space="preserve"> y(11) = x11</w:t>
      </w:r>
    </w:p>
    <w:p w14:paraId="3B9D63A9" w14:textId="77777777" w:rsidR="00FB46EF" w:rsidRDefault="00FB46EF" w:rsidP="00FB46EF">
      <w:proofErr w:type="gramStart"/>
      <w:r>
        <w:t>set</w:t>
      </w:r>
      <w:proofErr w:type="gramEnd"/>
      <w:r>
        <w:t xml:space="preserve"> y(12) = x12</w:t>
      </w:r>
    </w:p>
    <w:p w14:paraId="200529EE" w14:textId="77777777" w:rsidR="00FB46EF" w:rsidRDefault="00FB46EF" w:rsidP="00FB46EF">
      <w:proofErr w:type="gramStart"/>
      <w:r>
        <w:t>set</w:t>
      </w:r>
      <w:proofErr w:type="gramEnd"/>
      <w:r>
        <w:t xml:space="preserve"> y(13) = x13</w:t>
      </w:r>
    </w:p>
    <w:p w14:paraId="012659A5" w14:textId="77777777" w:rsidR="00FB46EF" w:rsidRDefault="00FB46EF" w:rsidP="00FB46EF">
      <w:proofErr w:type="gramStart"/>
      <w:r>
        <w:t>set</w:t>
      </w:r>
      <w:proofErr w:type="gramEnd"/>
      <w:r>
        <w:t xml:space="preserve"> y(14) = x14</w:t>
      </w:r>
    </w:p>
    <w:p w14:paraId="3749BBAD" w14:textId="77777777" w:rsidR="00FB46EF" w:rsidRDefault="00FB46EF" w:rsidP="00FB46EF">
      <w:proofErr w:type="gramStart"/>
      <w:r>
        <w:t>set</w:t>
      </w:r>
      <w:proofErr w:type="gramEnd"/>
      <w:r>
        <w:t xml:space="preserve"> y(15) = x15</w:t>
      </w:r>
    </w:p>
    <w:p w14:paraId="22B1A02F" w14:textId="77777777" w:rsidR="00FB46EF" w:rsidRDefault="00FB46EF" w:rsidP="00FB46EF">
      <w:proofErr w:type="gramStart"/>
      <w:r>
        <w:t>set</w:t>
      </w:r>
      <w:proofErr w:type="gramEnd"/>
      <w:r>
        <w:t xml:space="preserve"> y(16) = x16</w:t>
      </w:r>
    </w:p>
    <w:p w14:paraId="135B0331" w14:textId="77777777" w:rsidR="00FB46EF" w:rsidRDefault="00FB46EF" w:rsidP="00FB46EF">
      <w:proofErr w:type="gramStart"/>
      <w:r>
        <w:t>set</w:t>
      </w:r>
      <w:proofErr w:type="gramEnd"/>
      <w:r>
        <w:t xml:space="preserve"> y(17) = x17</w:t>
      </w:r>
    </w:p>
    <w:p w14:paraId="259639A8" w14:textId="77777777" w:rsidR="00FB46EF" w:rsidRDefault="00FB46EF" w:rsidP="00FB46EF">
      <w:proofErr w:type="gramStart"/>
      <w:r>
        <w:t>set</w:t>
      </w:r>
      <w:proofErr w:type="gramEnd"/>
      <w:r>
        <w:t xml:space="preserve"> y(18) = x18</w:t>
      </w:r>
    </w:p>
    <w:p w14:paraId="0F2EA71E" w14:textId="77777777" w:rsidR="00FB46EF" w:rsidRDefault="00FB46EF" w:rsidP="00FB46EF">
      <w:proofErr w:type="gramStart"/>
      <w:r>
        <w:t>set</w:t>
      </w:r>
      <w:proofErr w:type="gramEnd"/>
      <w:r>
        <w:t xml:space="preserve"> y(19) = x19</w:t>
      </w:r>
    </w:p>
    <w:p w14:paraId="0BCDEF83" w14:textId="77777777" w:rsidR="00FB46EF" w:rsidRDefault="00FB46EF" w:rsidP="00FB46EF">
      <w:proofErr w:type="gramStart"/>
      <w:r>
        <w:t>set</w:t>
      </w:r>
      <w:proofErr w:type="gramEnd"/>
      <w:r>
        <w:t xml:space="preserve"> y(20) = x20</w:t>
      </w:r>
    </w:p>
    <w:p w14:paraId="766A1E3F" w14:textId="77777777" w:rsidR="00FB46EF" w:rsidRDefault="00FB46EF" w:rsidP="00FB46EF">
      <w:proofErr w:type="gramStart"/>
      <w:r>
        <w:t>set</w:t>
      </w:r>
      <w:proofErr w:type="gramEnd"/>
      <w:r>
        <w:t xml:space="preserve"> y(21) = x21</w:t>
      </w:r>
    </w:p>
    <w:p w14:paraId="601756CA" w14:textId="77777777" w:rsidR="00FB46EF" w:rsidRDefault="00FB46EF" w:rsidP="00FB46EF">
      <w:proofErr w:type="gramStart"/>
      <w:r>
        <w:t>set</w:t>
      </w:r>
      <w:proofErr w:type="gramEnd"/>
      <w:r>
        <w:t xml:space="preserve"> y(22) = x22</w:t>
      </w:r>
    </w:p>
    <w:p w14:paraId="7A695F9E" w14:textId="77777777" w:rsidR="00FB46EF" w:rsidRDefault="00FB46EF" w:rsidP="00FB46EF">
      <w:proofErr w:type="gramStart"/>
      <w:r>
        <w:t>set</w:t>
      </w:r>
      <w:proofErr w:type="gramEnd"/>
      <w:r>
        <w:t xml:space="preserve"> y(23) = x23</w:t>
      </w:r>
    </w:p>
    <w:p w14:paraId="3786213E" w14:textId="77777777" w:rsidR="00FB46EF" w:rsidRDefault="00FB46EF" w:rsidP="00FB46EF">
      <w:proofErr w:type="gramStart"/>
      <w:r>
        <w:t>set</w:t>
      </w:r>
      <w:proofErr w:type="gramEnd"/>
      <w:r>
        <w:t xml:space="preserve"> y(24) = x24</w:t>
      </w:r>
    </w:p>
    <w:p w14:paraId="2FB61021" w14:textId="77777777" w:rsidR="00FB46EF" w:rsidRDefault="00FB46EF" w:rsidP="00FB46EF">
      <w:proofErr w:type="gramStart"/>
      <w:r>
        <w:t>set</w:t>
      </w:r>
      <w:proofErr w:type="gramEnd"/>
      <w:r>
        <w:t xml:space="preserve"> y(25) = x25</w:t>
      </w:r>
    </w:p>
    <w:p w14:paraId="76959C33" w14:textId="77777777" w:rsidR="00FB46EF" w:rsidRDefault="00FB46EF" w:rsidP="00FB46EF">
      <w:proofErr w:type="gramStart"/>
      <w:r>
        <w:t>set</w:t>
      </w:r>
      <w:proofErr w:type="gramEnd"/>
      <w:r>
        <w:t xml:space="preserve"> y(26) = x26</w:t>
      </w:r>
    </w:p>
    <w:p w14:paraId="6496450A" w14:textId="77777777" w:rsidR="00FB46EF" w:rsidRDefault="00FB46EF" w:rsidP="00FB46EF">
      <w:proofErr w:type="gramStart"/>
      <w:r>
        <w:t>set</w:t>
      </w:r>
      <w:proofErr w:type="gramEnd"/>
      <w:r>
        <w:t xml:space="preserve"> y(27) = x27</w:t>
      </w:r>
    </w:p>
    <w:p w14:paraId="73E37BDA" w14:textId="77777777" w:rsidR="00FB46EF" w:rsidRDefault="00FB46EF" w:rsidP="00FB46EF">
      <w:proofErr w:type="gramStart"/>
      <w:r>
        <w:t>set</w:t>
      </w:r>
      <w:proofErr w:type="gramEnd"/>
      <w:r>
        <w:t xml:space="preserve"> y(28) = x28</w:t>
      </w:r>
    </w:p>
    <w:p w14:paraId="7913579F" w14:textId="77777777" w:rsidR="00FB46EF" w:rsidRDefault="00FB46EF" w:rsidP="00FB46EF">
      <w:proofErr w:type="gramStart"/>
      <w:r>
        <w:t>set</w:t>
      </w:r>
      <w:proofErr w:type="gramEnd"/>
      <w:r>
        <w:t xml:space="preserve"> y(29) = x29</w:t>
      </w:r>
    </w:p>
    <w:p w14:paraId="76157182" w14:textId="77777777" w:rsidR="00FB46EF" w:rsidRDefault="00FB46EF" w:rsidP="00FB46EF">
      <w:proofErr w:type="gramStart"/>
      <w:r>
        <w:t>set</w:t>
      </w:r>
      <w:proofErr w:type="gramEnd"/>
      <w:r>
        <w:t xml:space="preserve"> y(30) = x30</w:t>
      </w:r>
    </w:p>
    <w:p w14:paraId="2FB08715" w14:textId="77777777" w:rsidR="00FB46EF" w:rsidRDefault="00FB46EF" w:rsidP="00FB46EF">
      <w:proofErr w:type="gramStart"/>
      <w:r>
        <w:lastRenderedPageBreak/>
        <w:t>set</w:t>
      </w:r>
      <w:proofErr w:type="gramEnd"/>
      <w:r>
        <w:t xml:space="preserve"> y(31) = x31</w:t>
      </w:r>
    </w:p>
    <w:p w14:paraId="223AF80A" w14:textId="77777777" w:rsidR="00FB46EF" w:rsidRDefault="00FB46EF" w:rsidP="00FB46EF">
      <w:proofErr w:type="gramStart"/>
      <w:r>
        <w:t>set</w:t>
      </w:r>
      <w:proofErr w:type="gramEnd"/>
      <w:r>
        <w:t xml:space="preserve"> y(32) = x32</w:t>
      </w:r>
    </w:p>
    <w:p w14:paraId="4B4A4F14" w14:textId="77777777" w:rsidR="00FB46EF" w:rsidRDefault="00FB46EF" w:rsidP="00FB46EF">
      <w:proofErr w:type="gramStart"/>
      <w:r>
        <w:t>set</w:t>
      </w:r>
      <w:proofErr w:type="gramEnd"/>
      <w:r>
        <w:t xml:space="preserve"> y(33) = x33</w:t>
      </w:r>
    </w:p>
    <w:p w14:paraId="7CC89BFC" w14:textId="77777777" w:rsidR="00FB46EF" w:rsidRDefault="00FB46EF" w:rsidP="00FB46EF">
      <w:proofErr w:type="gramStart"/>
      <w:r>
        <w:t>set</w:t>
      </w:r>
      <w:proofErr w:type="gramEnd"/>
      <w:r>
        <w:t xml:space="preserve"> y(34) = x34</w:t>
      </w:r>
    </w:p>
    <w:p w14:paraId="37151E10" w14:textId="77777777" w:rsidR="00FB46EF" w:rsidRDefault="00FB46EF" w:rsidP="00FB46EF">
      <w:proofErr w:type="gramStart"/>
      <w:r>
        <w:t>set</w:t>
      </w:r>
      <w:proofErr w:type="gramEnd"/>
      <w:r>
        <w:t xml:space="preserve"> y(35) = x35</w:t>
      </w:r>
    </w:p>
    <w:p w14:paraId="402F2DE5" w14:textId="77777777" w:rsidR="00FB46EF" w:rsidRDefault="00FB46EF" w:rsidP="00FB46EF">
      <w:proofErr w:type="gramStart"/>
      <w:r>
        <w:t>set</w:t>
      </w:r>
      <w:proofErr w:type="gramEnd"/>
      <w:r>
        <w:t xml:space="preserve"> y(36) = x36</w:t>
      </w:r>
    </w:p>
    <w:p w14:paraId="6D007B1D" w14:textId="77777777" w:rsidR="00FB46EF" w:rsidRDefault="00FB46EF" w:rsidP="00FB46EF">
      <w:proofErr w:type="gramStart"/>
      <w:r>
        <w:t>set</w:t>
      </w:r>
      <w:proofErr w:type="gramEnd"/>
      <w:r>
        <w:t xml:space="preserve"> y(37) = x37</w:t>
      </w:r>
    </w:p>
    <w:p w14:paraId="467FE7F8" w14:textId="77777777" w:rsidR="00FB46EF" w:rsidRDefault="00FB46EF" w:rsidP="00FB46EF">
      <w:r>
        <w:t>*</w:t>
      </w:r>
    </w:p>
    <w:p w14:paraId="33F2E63E" w14:textId="77777777" w:rsidR="00FB46EF" w:rsidRDefault="00FB46EF" w:rsidP="00FB46EF">
      <w:proofErr w:type="gramStart"/>
      <w:r>
        <w:t>set</w:t>
      </w:r>
      <w:proofErr w:type="gramEnd"/>
      <w:r>
        <w:t xml:space="preserve"> yL1(1) = x1{1}</w:t>
      </w:r>
    </w:p>
    <w:p w14:paraId="0877A780" w14:textId="77777777" w:rsidR="00FB46EF" w:rsidRDefault="00FB46EF" w:rsidP="00FB46EF">
      <w:proofErr w:type="gramStart"/>
      <w:r>
        <w:t>set</w:t>
      </w:r>
      <w:proofErr w:type="gramEnd"/>
      <w:r>
        <w:t xml:space="preserve"> yL1(2) = x2{1}</w:t>
      </w:r>
    </w:p>
    <w:p w14:paraId="71619E35" w14:textId="77777777" w:rsidR="00FB46EF" w:rsidRDefault="00FB46EF" w:rsidP="00FB46EF">
      <w:proofErr w:type="gramStart"/>
      <w:r>
        <w:t>set</w:t>
      </w:r>
      <w:proofErr w:type="gramEnd"/>
      <w:r>
        <w:t xml:space="preserve"> yL1(3) = x3{1}</w:t>
      </w:r>
    </w:p>
    <w:p w14:paraId="48FF46BF" w14:textId="77777777" w:rsidR="00FB46EF" w:rsidRDefault="00FB46EF" w:rsidP="00FB46EF">
      <w:proofErr w:type="gramStart"/>
      <w:r>
        <w:t>set</w:t>
      </w:r>
      <w:proofErr w:type="gramEnd"/>
      <w:r>
        <w:t xml:space="preserve"> yL1(4) = x4{1}</w:t>
      </w:r>
    </w:p>
    <w:p w14:paraId="0449F205" w14:textId="77777777" w:rsidR="00FB46EF" w:rsidRDefault="00FB46EF" w:rsidP="00FB46EF">
      <w:proofErr w:type="gramStart"/>
      <w:r>
        <w:t>set</w:t>
      </w:r>
      <w:proofErr w:type="gramEnd"/>
      <w:r>
        <w:t xml:space="preserve"> yL1(5) = x5{1}</w:t>
      </w:r>
    </w:p>
    <w:p w14:paraId="23D65B1F" w14:textId="77777777" w:rsidR="00FB46EF" w:rsidRDefault="00FB46EF" w:rsidP="00FB46EF">
      <w:proofErr w:type="gramStart"/>
      <w:r>
        <w:t>set</w:t>
      </w:r>
      <w:proofErr w:type="gramEnd"/>
      <w:r>
        <w:t xml:space="preserve"> yL1(6) = x6{1}</w:t>
      </w:r>
    </w:p>
    <w:p w14:paraId="71727BAA" w14:textId="77777777" w:rsidR="00FB46EF" w:rsidRDefault="00FB46EF" w:rsidP="00FB46EF">
      <w:proofErr w:type="gramStart"/>
      <w:r>
        <w:t>set</w:t>
      </w:r>
      <w:proofErr w:type="gramEnd"/>
      <w:r>
        <w:t xml:space="preserve"> yL1(7) = x7{1}</w:t>
      </w:r>
    </w:p>
    <w:p w14:paraId="4FFF2CEE" w14:textId="77777777" w:rsidR="00FB46EF" w:rsidRDefault="00FB46EF" w:rsidP="00FB46EF">
      <w:proofErr w:type="gramStart"/>
      <w:r>
        <w:t>set</w:t>
      </w:r>
      <w:proofErr w:type="gramEnd"/>
      <w:r>
        <w:t xml:space="preserve"> yL1(8) = x8{1}</w:t>
      </w:r>
    </w:p>
    <w:p w14:paraId="0B6B9030" w14:textId="77777777" w:rsidR="00FB46EF" w:rsidRDefault="00FB46EF" w:rsidP="00FB46EF">
      <w:proofErr w:type="gramStart"/>
      <w:r>
        <w:t>set</w:t>
      </w:r>
      <w:proofErr w:type="gramEnd"/>
      <w:r>
        <w:t xml:space="preserve"> yL1(9) = x9{1}</w:t>
      </w:r>
    </w:p>
    <w:p w14:paraId="3887403A" w14:textId="77777777" w:rsidR="00FB46EF" w:rsidRDefault="00FB46EF" w:rsidP="00FB46EF">
      <w:proofErr w:type="gramStart"/>
      <w:r>
        <w:t>set</w:t>
      </w:r>
      <w:proofErr w:type="gramEnd"/>
      <w:r>
        <w:t xml:space="preserve"> yL1(10) = x10{1}</w:t>
      </w:r>
    </w:p>
    <w:p w14:paraId="37B7D327" w14:textId="77777777" w:rsidR="00FB46EF" w:rsidRDefault="00FB46EF" w:rsidP="00FB46EF">
      <w:proofErr w:type="gramStart"/>
      <w:r>
        <w:t>set</w:t>
      </w:r>
      <w:proofErr w:type="gramEnd"/>
      <w:r>
        <w:t xml:space="preserve"> yL1(11) = x11{1}</w:t>
      </w:r>
    </w:p>
    <w:p w14:paraId="222C5018" w14:textId="77777777" w:rsidR="00FB46EF" w:rsidRDefault="00FB46EF" w:rsidP="00FB46EF">
      <w:proofErr w:type="gramStart"/>
      <w:r>
        <w:t>set</w:t>
      </w:r>
      <w:proofErr w:type="gramEnd"/>
      <w:r>
        <w:t xml:space="preserve"> yL1(12) = x12{1}</w:t>
      </w:r>
    </w:p>
    <w:p w14:paraId="190962CA" w14:textId="77777777" w:rsidR="00FB46EF" w:rsidRDefault="00FB46EF" w:rsidP="00FB46EF">
      <w:proofErr w:type="gramStart"/>
      <w:r>
        <w:t>set</w:t>
      </w:r>
      <w:proofErr w:type="gramEnd"/>
      <w:r>
        <w:t xml:space="preserve"> yL1(13) = x13{1}</w:t>
      </w:r>
    </w:p>
    <w:p w14:paraId="181FB075" w14:textId="77777777" w:rsidR="00FB46EF" w:rsidRDefault="00FB46EF" w:rsidP="00FB46EF">
      <w:proofErr w:type="gramStart"/>
      <w:r>
        <w:t>set</w:t>
      </w:r>
      <w:proofErr w:type="gramEnd"/>
      <w:r>
        <w:t xml:space="preserve"> yL1(14) = x14{1}</w:t>
      </w:r>
    </w:p>
    <w:p w14:paraId="12C14083" w14:textId="77777777" w:rsidR="00FB46EF" w:rsidRDefault="00FB46EF" w:rsidP="00FB46EF">
      <w:proofErr w:type="gramStart"/>
      <w:r>
        <w:t>set</w:t>
      </w:r>
      <w:proofErr w:type="gramEnd"/>
      <w:r>
        <w:t xml:space="preserve"> yL1(15) = x15{1}</w:t>
      </w:r>
    </w:p>
    <w:p w14:paraId="1AD4AA6C" w14:textId="77777777" w:rsidR="00FB46EF" w:rsidRDefault="00FB46EF" w:rsidP="00FB46EF">
      <w:proofErr w:type="gramStart"/>
      <w:r>
        <w:t>set</w:t>
      </w:r>
      <w:proofErr w:type="gramEnd"/>
      <w:r>
        <w:t xml:space="preserve"> yL1(16) = x16{1}</w:t>
      </w:r>
    </w:p>
    <w:p w14:paraId="6B9AB9FD" w14:textId="77777777" w:rsidR="00FB46EF" w:rsidRDefault="00FB46EF" w:rsidP="00FB46EF">
      <w:proofErr w:type="gramStart"/>
      <w:r>
        <w:t>set</w:t>
      </w:r>
      <w:proofErr w:type="gramEnd"/>
      <w:r>
        <w:t xml:space="preserve"> yL1(17) = x17{1}</w:t>
      </w:r>
    </w:p>
    <w:p w14:paraId="29DE0710" w14:textId="77777777" w:rsidR="00FB46EF" w:rsidRDefault="00FB46EF" w:rsidP="00FB46EF">
      <w:proofErr w:type="gramStart"/>
      <w:r>
        <w:t>set</w:t>
      </w:r>
      <w:proofErr w:type="gramEnd"/>
      <w:r>
        <w:t xml:space="preserve"> yL1(18) = x18{1}</w:t>
      </w:r>
    </w:p>
    <w:p w14:paraId="45C1B6B8" w14:textId="77777777" w:rsidR="00FB46EF" w:rsidRDefault="00FB46EF" w:rsidP="00FB46EF">
      <w:proofErr w:type="gramStart"/>
      <w:r>
        <w:t>set</w:t>
      </w:r>
      <w:proofErr w:type="gramEnd"/>
      <w:r>
        <w:t xml:space="preserve"> yL1(19) = x19{1}</w:t>
      </w:r>
    </w:p>
    <w:p w14:paraId="338B9CBE" w14:textId="77777777" w:rsidR="00FB46EF" w:rsidRDefault="00FB46EF" w:rsidP="00FB46EF">
      <w:proofErr w:type="gramStart"/>
      <w:r>
        <w:t>set</w:t>
      </w:r>
      <w:proofErr w:type="gramEnd"/>
      <w:r>
        <w:t xml:space="preserve"> yL1(20) = x20{1}</w:t>
      </w:r>
    </w:p>
    <w:p w14:paraId="0E08EE15" w14:textId="77777777" w:rsidR="00FB46EF" w:rsidRDefault="00FB46EF" w:rsidP="00FB46EF">
      <w:proofErr w:type="gramStart"/>
      <w:r>
        <w:t>set</w:t>
      </w:r>
      <w:proofErr w:type="gramEnd"/>
      <w:r>
        <w:t xml:space="preserve"> yL1(21) = x21{1}</w:t>
      </w:r>
    </w:p>
    <w:p w14:paraId="07A252EE" w14:textId="77777777" w:rsidR="00FB46EF" w:rsidRDefault="00FB46EF" w:rsidP="00FB46EF">
      <w:proofErr w:type="gramStart"/>
      <w:r>
        <w:t>set</w:t>
      </w:r>
      <w:proofErr w:type="gramEnd"/>
      <w:r>
        <w:t xml:space="preserve"> yL1(22) = x22{1}</w:t>
      </w:r>
    </w:p>
    <w:p w14:paraId="795429E2" w14:textId="77777777" w:rsidR="00FB46EF" w:rsidRDefault="00FB46EF" w:rsidP="00FB46EF">
      <w:proofErr w:type="gramStart"/>
      <w:r>
        <w:t>set</w:t>
      </w:r>
      <w:proofErr w:type="gramEnd"/>
      <w:r>
        <w:t xml:space="preserve"> yL1(23) = x23{1}</w:t>
      </w:r>
    </w:p>
    <w:p w14:paraId="2CD7B080" w14:textId="77777777" w:rsidR="00FB46EF" w:rsidRDefault="00FB46EF" w:rsidP="00FB46EF">
      <w:proofErr w:type="gramStart"/>
      <w:r>
        <w:lastRenderedPageBreak/>
        <w:t>set</w:t>
      </w:r>
      <w:proofErr w:type="gramEnd"/>
      <w:r>
        <w:t xml:space="preserve"> yL1(24) = x24{1}</w:t>
      </w:r>
    </w:p>
    <w:p w14:paraId="699AD977" w14:textId="77777777" w:rsidR="00FB46EF" w:rsidRDefault="00FB46EF" w:rsidP="00FB46EF">
      <w:proofErr w:type="gramStart"/>
      <w:r>
        <w:t>set</w:t>
      </w:r>
      <w:proofErr w:type="gramEnd"/>
      <w:r>
        <w:t xml:space="preserve"> yL1(25) = x25{1}</w:t>
      </w:r>
    </w:p>
    <w:p w14:paraId="7495A88F" w14:textId="77777777" w:rsidR="00FB46EF" w:rsidRDefault="00FB46EF" w:rsidP="00FB46EF">
      <w:proofErr w:type="gramStart"/>
      <w:r>
        <w:t>set</w:t>
      </w:r>
      <w:proofErr w:type="gramEnd"/>
      <w:r>
        <w:t xml:space="preserve"> yL1(26) = x26{1}</w:t>
      </w:r>
    </w:p>
    <w:p w14:paraId="2C70593B" w14:textId="77777777" w:rsidR="00FB46EF" w:rsidRDefault="00FB46EF" w:rsidP="00FB46EF">
      <w:proofErr w:type="gramStart"/>
      <w:r>
        <w:t>set</w:t>
      </w:r>
      <w:proofErr w:type="gramEnd"/>
      <w:r>
        <w:t xml:space="preserve"> yL1(27) = x27{1}</w:t>
      </w:r>
    </w:p>
    <w:p w14:paraId="6D1BF9D5" w14:textId="77777777" w:rsidR="00FB46EF" w:rsidRDefault="00FB46EF" w:rsidP="00FB46EF">
      <w:proofErr w:type="gramStart"/>
      <w:r>
        <w:t>set</w:t>
      </w:r>
      <w:proofErr w:type="gramEnd"/>
      <w:r>
        <w:t xml:space="preserve"> yL1(28) = x28{1}</w:t>
      </w:r>
    </w:p>
    <w:p w14:paraId="654C5291" w14:textId="77777777" w:rsidR="00FB46EF" w:rsidRDefault="00FB46EF" w:rsidP="00FB46EF">
      <w:proofErr w:type="gramStart"/>
      <w:r>
        <w:t>set</w:t>
      </w:r>
      <w:proofErr w:type="gramEnd"/>
      <w:r>
        <w:t xml:space="preserve"> yL1(29) = x29{1}</w:t>
      </w:r>
    </w:p>
    <w:p w14:paraId="3C087DFC" w14:textId="77777777" w:rsidR="00FB46EF" w:rsidRDefault="00FB46EF" w:rsidP="00FB46EF">
      <w:proofErr w:type="gramStart"/>
      <w:r>
        <w:t>set</w:t>
      </w:r>
      <w:proofErr w:type="gramEnd"/>
      <w:r>
        <w:t xml:space="preserve"> yL1(30) = x30{1}</w:t>
      </w:r>
    </w:p>
    <w:p w14:paraId="2CD6094F" w14:textId="77777777" w:rsidR="00FB46EF" w:rsidRDefault="00FB46EF" w:rsidP="00FB46EF">
      <w:proofErr w:type="gramStart"/>
      <w:r>
        <w:t>set</w:t>
      </w:r>
      <w:proofErr w:type="gramEnd"/>
      <w:r>
        <w:t xml:space="preserve"> yL1(31) = x31{1}</w:t>
      </w:r>
    </w:p>
    <w:p w14:paraId="2A2FF098" w14:textId="77777777" w:rsidR="00FB46EF" w:rsidRDefault="00FB46EF" w:rsidP="00FB46EF">
      <w:proofErr w:type="gramStart"/>
      <w:r>
        <w:t>set</w:t>
      </w:r>
      <w:proofErr w:type="gramEnd"/>
      <w:r>
        <w:t xml:space="preserve"> yL1(32) = x32{1}</w:t>
      </w:r>
    </w:p>
    <w:p w14:paraId="0C2DC958" w14:textId="77777777" w:rsidR="00FB46EF" w:rsidRDefault="00FB46EF" w:rsidP="00FB46EF">
      <w:proofErr w:type="gramStart"/>
      <w:r>
        <w:t>set</w:t>
      </w:r>
      <w:proofErr w:type="gramEnd"/>
      <w:r>
        <w:t xml:space="preserve"> yL1(33) = x33{1}</w:t>
      </w:r>
    </w:p>
    <w:p w14:paraId="5391EB71" w14:textId="77777777" w:rsidR="00FB46EF" w:rsidRDefault="00FB46EF" w:rsidP="00FB46EF">
      <w:proofErr w:type="gramStart"/>
      <w:r>
        <w:t>set</w:t>
      </w:r>
      <w:proofErr w:type="gramEnd"/>
      <w:r>
        <w:t xml:space="preserve"> yL1(34) = x34{1}</w:t>
      </w:r>
    </w:p>
    <w:p w14:paraId="200229EA" w14:textId="77777777" w:rsidR="00FB46EF" w:rsidRDefault="00FB46EF" w:rsidP="00FB46EF">
      <w:proofErr w:type="gramStart"/>
      <w:r>
        <w:t>set</w:t>
      </w:r>
      <w:proofErr w:type="gramEnd"/>
      <w:r>
        <w:t xml:space="preserve"> yL1(35) = x35{1}</w:t>
      </w:r>
    </w:p>
    <w:p w14:paraId="0E0EC403" w14:textId="77777777" w:rsidR="00FB46EF" w:rsidRDefault="00FB46EF" w:rsidP="00FB46EF">
      <w:proofErr w:type="gramStart"/>
      <w:r>
        <w:t>set</w:t>
      </w:r>
      <w:proofErr w:type="gramEnd"/>
      <w:r>
        <w:t xml:space="preserve"> yL1(36) = x36{1}</w:t>
      </w:r>
    </w:p>
    <w:p w14:paraId="67825DEF" w14:textId="77777777" w:rsidR="00FB46EF" w:rsidRDefault="00FB46EF" w:rsidP="00FB46EF">
      <w:r>
        <w:t>*</w:t>
      </w:r>
    </w:p>
    <w:p w14:paraId="0F5A9888" w14:textId="77777777" w:rsidR="00FB46EF" w:rsidRDefault="00FB46EF" w:rsidP="00FB46EF">
      <w:proofErr w:type="gramStart"/>
      <w:r>
        <w:t>set</w:t>
      </w:r>
      <w:proofErr w:type="gramEnd"/>
      <w:r>
        <w:t xml:space="preserve"> yL2(1) = x1{1}</w:t>
      </w:r>
    </w:p>
    <w:p w14:paraId="219A52CE" w14:textId="77777777" w:rsidR="00FB46EF" w:rsidRDefault="00FB46EF" w:rsidP="00FB46EF">
      <w:proofErr w:type="gramStart"/>
      <w:r>
        <w:t>set</w:t>
      </w:r>
      <w:proofErr w:type="gramEnd"/>
      <w:r>
        <w:t xml:space="preserve"> yL2(2) = x2{1}</w:t>
      </w:r>
    </w:p>
    <w:p w14:paraId="3867618F" w14:textId="77777777" w:rsidR="00FB46EF" w:rsidRDefault="00FB46EF" w:rsidP="00FB46EF">
      <w:proofErr w:type="gramStart"/>
      <w:r>
        <w:t>set</w:t>
      </w:r>
      <w:proofErr w:type="gramEnd"/>
      <w:r>
        <w:t xml:space="preserve"> yL2(3) = x3{1}</w:t>
      </w:r>
    </w:p>
    <w:p w14:paraId="711671AE" w14:textId="77777777" w:rsidR="00FB46EF" w:rsidRDefault="00FB46EF" w:rsidP="00FB46EF">
      <w:proofErr w:type="gramStart"/>
      <w:r>
        <w:t>set</w:t>
      </w:r>
      <w:proofErr w:type="gramEnd"/>
      <w:r>
        <w:t xml:space="preserve"> yL2(4) = x4{1}</w:t>
      </w:r>
    </w:p>
    <w:p w14:paraId="05140C09" w14:textId="77777777" w:rsidR="00FB46EF" w:rsidRDefault="00FB46EF" w:rsidP="00FB46EF">
      <w:proofErr w:type="gramStart"/>
      <w:r>
        <w:t>set</w:t>
      </w:r>
      <w:proofErr w:type="gramEnd"/>
      <w:r>
        <w:t xml:space="preserve"> yL2(5) = x5{1}</w:t>
      </w:r>
    </w:p>
    <w:p w14:paraId="6D1E776E" w14:textId="77777777" w:rsidR="00FB46EF" w:rsidRDefault="00FB46EF" w:rsidP="00FB46EF">
      <w:proofErr w:type="gramStart"/>
      <w:r>
        <w:t>set</w:t>
      </w:r>
      <w:proofErr w:type="gramEnd"/>
      <w:r>
        <w:t xml:space="preserve"> yL2(6) = x6{1}</w:t>
      </w:r>
    </w:p>
    <w:p w14:paraId="44D89FB6" w14:textId="77777777" w:rsidR="00FB46EF" w:rsidRDefault="00FB46EF" w:rsidP="00FB46EF">
      <w:proofErr w:type="gramStart"/>
      <w:r>
        <w:t>set</w:t>
      </w:r>
      <w:proofErr w:type="gramEnd"/>
      <w:r>
        <w:t xml:space="preserve"> yL2(7) = x7{1}</w:t>
      </w:r>
    </w:p>
    <w:p w14:paraId="4573E069" w14:textId="77777777" w:rsidR="00FB46EF" w:rsidRDefault="00FB46EF" w:rsidP="00FB46EF">
      <w:proofErr w:type="gramStart"/>
      <w:r>
        <w:t>set</w:t>
      </w:r>
      <w:proofErr w:type="gramEnd"/>
      <w:r>
        <w:t xml:space="preserve"> yL2(8) = x8{1}</w:t>
      </w:r>
    </w:p>
    <w:p w14:paraId="0974E714" w14:textId="77777777" w:rsidR="00FB46EF" w:rsidRDefault="00FB46EF" w:rsidP="00FB46EF">
      <w:proofErr w:type="gramStart"/>
      <w:r>
        <w:t>set</w:t>
      </w:r>
      <w:proofErr w:type="gramEnd"/>
      <w:r>
        <w:t xml:space="preserve"> yL2(9) = x9{1}</w:t>
      </w:r>
    </w:p>
    <w:p w14:paraId="64D18FF4" w14:textId="77777777" w:rsidR="00FB46EF" w:rsidRDefault="00FB46EF" w:rsidP="00FB46EF">
      <w:proofErr w:type="gramStart"/>
      <w:r>
        <w:t>set</w:t>
      </w:r>
      <w:proofErr w:type="gramEnd"/>
      <w:r>
        <w:t xml:space="preserve"> yL2(10) = x10{1}</w:t>
      </w:r>
    </w:p>
    <w:p w14:paraId="568C6B7D" w14:textId="77777777" w:rsidR="00FB46EF" w:rsidRDefault="00FB46EF" w:rsidP="00FB46EF">
      <w:proofErr w:type="gramStart"/>
      <w:r>
        <w:t>set</w:t>
      </w:r>
      <w:proofErr w:type="gramEnd"/>
      <w:r>
        <w:t xml:space="preserve"> yL2(11) = x11{1}</w:t>
      </w:r>
    </w:p>
    <w:p w14:paraId="6404912B" w14:textId="77777777" w:rsidR="00FB46EF" w:rsidRDefault="00FB46EF" w:rsidP="00FB46EF">
      <w:proofErr w:type="gramStart"/>
      <w:r>
        <w:t>set</w:t>
      </w:r>
      <w:proofErr w:type="gramEnd"/>
      <w:r>
        <w:t xml:space="preserve"> yL2(12) = x12{1}</w:t>
      </w:r>
    </w:p>
    <w:p w14:paraId="1E421B01" w14:textId="77777777" w:rsidR="00FB46EF" w:rsidRDefault="00FB46EF" w:rsidP="00FB46EF">
      <w:proofErr w:type="gramStart"/>
      <w:r>
        <w:t>set</w:t>
      </w:r>
      <w:proofErr w:type="gramEnd"/>
      <w:r>
        <w:t xml:space="preserve"> yL2(13) = x13{1}</w:t>
      </w:r>
    </w:p>
    <w:p w14:paraId="6912BCEB" w14:textId="77777777" w:rsidR="00FB46EF" w:rsidRDefault="00FB46EF" w:rsidP="00FB46EF">
      <w:proofErr w:type="gramStart"/>
      <w:r>
        <w:t>set</w:t>
      </w:r>
      <w:proofErr w:type="gramEnd"/>
      <w:r>
        <w:t xml:space="preserve"> yL2(14) = x14{1}</w:t>
      </w:r>
    </w:p>
    <w:p w14:paraId="0EE66F1F" w14:textId="77777777" w:rsidR="00FB46EF" w:rsidRDefault="00FB46EF" w:rsidP="00FB46EF">
      <w:proofErr w:type="gramStart"/>
      <w:r>
        <w:t>set</w:t>
      </w:r>
      <w:proofErr w:type="gramEnd"/>
      <w:r>
        <w:t xml:space="preserve"> yL2(15) = x15{1}</w:t>
      </w:r>
    </w:p>
    <w:p w14:paraId="3941B362" w14:textId="77777777" w:rsidR="00FB46EF" w:rsidRDefault="00FB46EF" w:rsidP="00FB46EF">
      <w:proofErr w:type="gramStart"/>
      <w:r>
        <w:t>set</w:t>
      </w:r>
      <w:proofErr w:type="gramEnd"/>
      <w:r>
        <w:t xml:space="preserve"> yL2(16) = x16{1}</w:t>
      </w:r>
    </w:p>
    <w:p w14:paraId="288B7624" w14:textId="77777777" w:rsidR="00FB46EF" w:rsidRDefault="00FB46EF" w:rsidP="00FB46EF">
      <w:proofErr w:type="gramStart"/>
      <w:r>
        <w:t>set</w:t>
      </w:r>
      <w:proofErr w:type="gramEnd"/>
      <w:r>
        <w:t xml:space="preserve"> yL2(17) = x17{1}</w:t>
      </w:r>
    </w:p>
    <w:p w14:paraId="09401E1F" w14:textId="77777777" w:rsidR="00FB46EF" w:rsidRDefault="00FB46EF" w:rsidP="00FB46EF">
      <w:proofErr w:type="gramStart"/>
      <w:r>
        <w:lastRenderedPageBreak/>
        <w:t>set</w:t>
      </w:r>
      <w:proofErr w:type="gramEnd"/>
      <w:r>
        <w:t xml:space="preserve"> yL2(18) = x18{1}</w:t>
      </w:r>
    </w:p>
    <w:p w14:paraId="7BD032F8" w14:textId="77777777" w:rsidR="00FB46EF" w:rsidRDefault="00FB46EF" w:rsidP="00FB46EF">
      <w:proofErr w:type="gramStart"/>
      <w:r>
        <w:t>set</w:t>
      </w:r>
      <w:proofErr w:type="gramEnd"/>
      <w:r>
        <w:t xml:space="preserve"> yL2(19) = x19{1}</w:t>
      </w:r>
    </w:p>
    <w:p w14:paraId="7D405EA2" w14:textId="77777777" w:rsidR="00FB46EF" w:rsidRDefault="00FB46EF" w:rsidP="00FB46EF">
      <w:proofErr w:type="gramStart"/>
      <w:r>
        <w:t>set</w:t>
      </w:r>
      <w:proofErr w:type="gramEnd"/>
      <w:r>
        <w:t xml:space="preserve"> yL2(20) = x20{1}</w:t>
      </w:r>
    </w:p>
    <w:p w14:paraId="297B6783" w14:textId="77777777" w:rsidR="00FB46EF" w:rsidRDefault="00FB46EF" w:rsidP="00FB46EF">
      <w:proofErr w:type="gramStart"/>
      <w:r>
        <w:t>set</w:t>
      </w:r>
      <w:proofErr w:type="gramEnd"/>
      <w:r>
        <w:t xml:space="preserve"> yL2(21) = x21{1}</w:t>
      </w:r>
    </w:p>
    <w:p w14:paraId="7E3ECD66" w14:textId="77777777" w:rsidR="00FB46EF" w:rsidRDefault="00FB46EF" w:rsidP="00FB46EF">
      <w:proofErr w:type="gramStart"/>
      <w:r>
        <w:t>set</w:t>
      </w:r>
      <w:proofErr w:type="gramEnd"/>
      <w:r>
        <w:t xml:space="preserve"> yL2(22) = x22{1}</w:t>
      </w:r>
    </w:p>
    <w:p w14:paraId="4A5AC6D4" w14:textId="77777777" w:rsidR="00FB46EF" w:rsidRDefault="00FB46EF" w:rsidP="00FB46EF">
      <w:proofErr w:type="gramStart"/>
      <w:r>
        <w:t>set</w:t>
      </w:r>
      <w:proofErr w:type="gramEnd"/>
      <w:r>
        <w:t xml:space="preserve"> yL2(23) = x23{1}</w:t>
      </w:r>
    </w:p>
    <w:p w14:paraId="178A87C3" w14:textId="77777777" w:rsidR="00FB46EF" w:rsidRDefault="00FB46EF" w:rsidP="00FB46EF">
      <w:proofErr w:type="gramStart"/>
      <w:r>
        <w:t>set</w:t>
      </w:r>
      <w:proofErr w:type="gramEnd"/>
      <w:r>
        <w:t xml:space="preserve"> yL2(24) = x24{1}</w:t>
      </w:r>
    </w:p>
    <w:p w14:paraId="38870806" w14:textId="77777777" w:rsidR="00FB46EF" w:rsidRDefault="00FB46EF" w:rsidP="00FB46EF">
      <w:proofErr w:type="gramStart"/>
      <w:r>
        <w:t>set</w:t>
      </w:r>
      <w:proofErr w:type="gramEnd"/>
      <w:r>
        <w:t xml:space="preserve"> yL2(25) = x25{1}</w:t>
      </w:r>
    </w:p>
    <w:p w14:paraId="2F4BB342" w14:textId="77777777" w:rsidR="00FB46EF" w:rsidRDefault="00FB46EF" w:rsidP="00FB46EF">
      <w:proofErr w:type="gramStart"/>
      <w:r>
        <w:t>set</w:t>
      </w:r>
      <w:proofErr w:type="gramEnd"/>
      <w:r>
        <w:t xml:space="preserve"> yL2(26) = x26{1}</w:t>
      </w:r>
    </w:p>
    <w:p w14:paraId="0628C618" w14:textId="77777777" w:rsidR="00FB46EF" w:rsidRDefault="00FB46EF" w:rsidP="00FB46EF">
      <w:proofErr w:type="gramStart"/>
      <w:r>
        <w:t>set</w:t>
      </w:r>
      <w:proofErr w:type="gramEnd"/>
      <w:r>
        <w:t xml:space="preserve"> yL2(27) = x27{1}</w:t>
      </w:r>
    </w:p>
    <w:p w14:paraId="65443566" w14:textId="77777777" w:rsidR="00FB46EF" w:rsidRDefault="00FB46EF" w:rsidP="00FB46EF">
      <w:proofErr w:type="gramStart"/>
      <w:r>
        <w:t>set</w:t>
      </w:r>
      <w:proofErr w:type="gramEnd"/>
      <w:r>
        <w:t xml:space="preserve"> yL2(28) = x28{1}</w:t>
      </w:r>
    </w:p>
    <w:p w14:paraId="04C16A1E" w14:textId="77777777" w:rsidR="00FB46EF" w:rsidRDefault="00FB46EF" w:rsidP="00FB46EF">
      <w:proofErr w:type="gramStart"/>
      <w:r>
        <w:t>set</w:t>
      </w:r>
      <w:proofErr w:type="gramEnd"/>
      <w:r>
        <w:t xml:space="preserve"> yL2(29) = x29{1}</w:t>
      </w:r>
    </w:p>
    <w:p w14:paraId="0B10AF22" w14:textId="77777777" w:rsidR="00FB46EF" w:rsidRDefault="00FB46EF" w:rsidP="00FB46EF">
      <w:proofErr w:type="gramStart"/>
      <w:r>
        <w:t>set</w:t>
      </w:r>
      <w:proofErr w:type="gramEnd"/>
      <w:r>
        <w:t xml:space="preserve"> yL2(30) = x30{1}</w:t>
      </w:r>
    </w:p>
    <w:p w14:paraId="1A1B619A" w14:textId="77777777" w:rsidR="00FB46EF" w:rsidRDefault="00FB46EF" w:rsidP="00FB46EF">
      <w:proofErr w:type="gramStart"/>
      <w:r>
        <w:t>set</w:t>
      </w:r>
      <w:proofErr w:type="gramEnd"/>
      <w:r>
        <w:t xml:space="preserve"> yL2(31) = x31{1}</w:t>
      </w:r>
    </w:p>
    <w:p w14:paraId="277C17E7" w14:textId="77777777" w:rsidR="00FB46EF" w:rsidRDefault="00FB46EF" w:rsidP="00FB46EF">
      <w:proofErr w:type="gramStart"/>
      <w:r>
        <w:t>set</w:t>
      </w:r>
      <w:proofErr w:type="gramEnd"/>
      <w:r>
        <w:t xml:space="preserve"> yL2(32) = x32{1}</w:t>
      </w:r>
    </w:p>
    <w:p w14:paraId="5EADD348" w14:textId="77777777" w:rsidR="00FB46EF" w:rsidRDefault="00FB46EF" w:rsidP="00FB46EF">
      <w:proofErr w:type="gramStart"/>
      <w:r>
        <w:t>set</w:t>
      </w:r>
      <w:proofErr w:type="gramEnd"/>
      <w:r>
        <w:t xml:space="preserve"> yL2(33) = x33{1}</w:t>
      </w:r>
    </w:p>
    <w:p w14:paraId="4D8F4D3E" w14:textId="77777777" w:rsidR="00FB46EF" w:rsidRDefault="00FB46EF" w:rsidP="00FB46EF">
      <w:proofErr w:type="gramStart"/>
      <w:r>
        <w:t>set</w:t>
      </w:r>
      <w:proofErr w:type="gramEnd"/>
      <w:r>
        <w:t xml:space="preserve"> yL2(34) = x34{1}</w:t>
      </w:r>
    </w:p>
    <w:p w14:paraId="0D93266F" w14:textId="77777777" w:rsidR="00FB46EF" w:rsidRDefault="00FB46EF" w:rsidP="00FB46EF">
      <w:proofErr w:type="gramStart"/>
      <w:r>
        <w:t>set</w:t>
      </w:r>
      <w:proofErr w:type="gramEnd"/>
      <w:r>
        <w:t xml:space="preserve"> yL2(35) = x35{1}</w:t>
      </w:r>
    </w:p>
    <w:p w14:paraId="61361ACF" w14:textId="77777777" w:rsidR="00FB46EF" w:rsidRDefault="00FB46EF" w:rsidP="00FB46EF">
      <w:proofErr w:type="gramStart"/>
      <w:r>
        <w:t>set</w:t>
      </w:r>
      <w:proofErr w:type="gramEnd"/>
      <w:r>
        <w:t xml:space="preserve"> yL2(36) = x36{1}</w:t>
      </w:r>
    </w:p>
    <w:p w14:paraId="73AF50A9" w14:textId="77777777" w:rsidR="00FB46EF" w:rsidRDefault="00FB46EF" w:rsidP="00FB46EF">
      <w:r>
        <w:t>*</w:t>
      </w:r>
    </w:p>
    <w:p w14:paraId="27B65EF4" w14:textId="77777777" w:rsidR="00FB46EF" w:rsidRDefault="00FB46EF" w:rsidP="00FB46EF">
      <w:proofErr w:type="gramStart"/>
      <w:r>
        <w:t>set</w:t>
      </w:r>
      <w:proofErr w:type="gramEnd"/>
      <w:r>
        <w:t xml:space="preserve"> yL3(1) = x1{1}</w:t>
      </w:r>
    </w:p>
    <w:p w14:paraId="1A657E5A" w14:textId="77777777" w:rsidR="00FB46EF" w:rsidRDefault="00FB46EF" w:rsidP="00FB46EF">
      <w:proofErr w:type="gramStart"/>
      <w:r>
        <w:t>set</w:t>
      </w:r>
      <w:proofErr w:type="gramEnd"/>
      <w:r>
        <w:t xml:space="preserve"> yL3(2) = x2{1}</w:t>
      </w:r>
    </w:p>
    <w:p w14:paraId="42ACEFA7" w14:textId="77777777" w:rsidR="00FB46EF" w:rsidRDefault="00FB46EF" w:rsidP="00FB46EF">
      <w:proofErr w:type="gramStart"/>
      <w:r>
        <w:t>set</w:t>
      </w:r>
      <w:proofErr w:type="gramEnd"/>
      <w:r>
        <w:t xml:space="preserve"> yL3(3) = x3{1}</w:t>
      </w:r>
    </w:p>
    <w:p w14:paraId="7F72B2E7" w14:textId="77777777" w:rsidR="00FB46EF" w:rsidRDefault="00FB46EF" w:rsidP="00FB46EF">
      <w:proofErr w:type="gramStart"/>
      <w:r>
        <w:t>set</w:t>
      </w:r>
      <w:proofErr w:type="gramEnd"/>
      <w:r>
        <w:t xml:space="preserve"> yL3(4) = x4{1}</w:t>
      </w:r>
    </w:p>
    <w:p w14:paraId="6E4654EE" w14:textId="77777777" w:rsidR="00FB46EF" w:rsidRDefault="00FB46EF" w:rsidP="00FB46EF">
      <w:proofErr w:type="gramStart"/>
      <w:r>
        <w:t>set</w:t>
      </w:r>
      <w:proofErr w:type="gramEnd"/>
      <w:r>
        <w:t xml:space="preserve"> yL3(5) = x5{1}</w:t>
      </w:r>
    </w:p>
    <w:p w14:paraId="1B3528D2" w14:textId="77777777" w:rsidR="00FB46EF" w:rsidRDefault="00FB46EF" w:rsidP="00FB46EF">
      <w:proofErr w:type="gramStart"/>
      <w:r>
        <w:t>set</w:t>
      </w:r>
      <w:proofErr w:type="gramEnd"/>
      <w:r>
        <w:t xml:space="preserve"> yL3(6) = x6{1}</w:t>
      </w:r>
    </w:p>
    <w:p w14:paraId="616BCB97" w14:textId="77777777" w:rsidR="00FB46EF" w:rsidRDefault="00FB46EF" w:rsidP="00FB46EF">
      <w:proofErr w:type="gramStart"/>
      <w:r>
        <w:t>set</w:t>
      </w:r>
      <w:proofErr w:type="gramEnd"/>
      <w:r>
        <w:t xml:space="preserve"> yL3(7) = x7{1}</w:t>
      </w:r>
    </w:p>
    <w:p w14:paraId="7F6E4EBF" w14:textId="77777777" w:rsidR="00FB46EF" w:rsidRDefault="00FB46EF" w:rsidP="00FB46EF">
      <w:proofErr w:type="gramStart"/>
      <w:r>
        <w:t>set</w:t>
      </w:r>
      <w:proofErr w:type="gramEnd"/>
      <w:r>
        <w:t xml:space="preserve"> yL3(8) = x8{1}</w:t>
      </w:r>
    </w:p>
    <w:p w14:paraId="45CFEEFF" w14:textId="77777777" w:rsidR="00FB46EF" w:rsidRDefault="00FB46EF" w:rsidP="00FB46EF">
      <w:proofErr w:type="gramStart"/>
      <w:r>
        <w:t>set</w:t>
      </w:r>
      <w:proofErr w:type="gramEnd"/>
      <w:r>
        <w:t xml:space="preserve"> yL3(9) = x9{1}</w:t>
      </w:r>
    </w:p>
    <w:p w14:paraId="55107EFB" w14:textId="77777777" w:rsidR="00FB46EF" w:rsidRDefault="00FB46EF" w:rsidP="00FB46EF">
      <w:proofErr w:type="gramStart"/>
      <w:r>
        <w:t>set</w:t>
      </w:r>
      <w:proofErr w:type="gramEnd"/>
      <w:r>
        <w:t xml:space="preserve"> yL3(10) = x10{1}</w:t>
      </w:r>
    </w:p>
    <w:p w14:paraId="74E454EC" w14:textId="77777777" w:rsidR="00FB46EF" w:rsidRDefault="00FB46EF" w:rsidP="00FB46EF">
      <w:proofErr w:type="gramStart"/>
      <w:r>
        <w:t>set</w:t>
      </w:r>
      <w:proofErr w:type="gramEnd"/>
      <w:r>
        <w:t xml:space="preserve"> yL3(11) = x11{1}</w:t>
      </w:r>
    </w:p>
    <w:p w14:paraId="769AD798" w14:textId="77777777" w:rsidR="00FB46EF" w:rsidRDefault="00FB46EF" w:rsidP="00FB46EF">
      <w:proofErr w:type="gramStart"/>
      <w:r>
        <w:lastRenderedPageBreak/>
        <w:t>set</w:t>
      </w:r>
      <w:proofErr w:type="gramEnd"/>
      <w:r>
        <w:t xml:space="preserve"> yL3(12) = x12{1}</w:t>
      </w:r>
    </w:p>
    <w:p w14:paraId="2D4DD7C8" w14:textId="77777777" w:rsidR="00FB46EF" w:rsidRDefault="00FB46EF" w:rsidP="00FB46EF">
      <w:proofErr w:type="gramStart"/>
      <w:r>
        <w:t>set</w:t>
      </w:r>
      <w:proofErr w:type="gramEnd"/>
      <w:r>
        <w:t xml:space="preserve"> yL3(13) = x13{1}</w:t>
      </w:r>
    </w:p>
    <w:p w14:paraId="1E5BED59" w14:textId="77777777" w:rsidR="00FB46EF" w:rsidRDefault="00FB46EF" w:rsidP="00FB46EF">
      <w:proofErr w:type="gramStart"/>
      <w:r>
        <w:t>set</w:t>
      </w:r>
      <w:proofErr w:type="gramEnd"/>
      <w:r>
        <w:t xml:space="preserve"> yL3(14) = x14{1}</w:t>
      </w:r>
    </w:p>
    <w:p w14:paraId="47AD3311" w14:textId="77777777" w:rsidR="00FB46EF" w:rsidRDefault="00FB46EF" w:rsidP="00FB46EF">
      <w:proofErr w:type="gramStart"/>
      <w:r>
        <w:t>set</w:t>
      </w:r>
      <w:proofErr w:type="gramEnd"/>
      <w:r>
        <w:t xml:space="preserve"> yL3(15) = x15{1}</w:t>
      </w:r>
    </w:p>
    <w:p w14:paraId="5A8CF4CE" w14:textId="77777777" w:rsidR="00FB46EF" w:rsidRDefault="00FB46EF" w:rsidP="00FB46EF">
      <w:proofErr w:type="gramStart"/>
      <w:r>
        <w:t>set</w:t>
      </w:r>
      <w:proofErr w:type="gramEnd"/>
      <w:r>
        <w:t xml:space="preserve"> yL3(16) = x16{1}</w:t>
      </w:r>
    </w:p>
    <w:p w14:paraId="6C9876AC" w14:textId="77777777" w:rsidR="00FB46EF" w:rsidRDefault="00FB46EF" w:rsidP="00FB46EF">
      <w:proofErr w:type="gramStart"/>
      <w:r>
        <w:t>set</w:t>
      </w:r>
      <w:proofErr w:type="gramEnd"/>
      <w:r>
        <w:t xml:space="preserve"> yL3(17) = x17{1}</w:t>
      </w:r>
    </w:p>
    <w:p w14:paraId="300D9DA5" w14:textId="77777777" w:rsidR="00FB46EF" w:rsidRDefault="00FB46EF" w:rsidP="00FB46EF">
      <w:proofErr w:type="gramStart"/>
      <w:r>
        <w:t>set</w:t>
      </w:r>
      <w:proofErr w:type="gramEnd"/>
      <w:r>
        <w:t xml:space="preserve"> yL3(18) = x18{1}</w:t>
      </w:r>
    </w:p>
    <w:p w14:paraId="156591D8" w14:textId="77777777" w:rsidR="00FB46EF" w:rsidRDefault="00FB46EF" w:rsidP="00FB46EF">
      <w:proofErr w:type="gramStart"/>
      <w:r>
        <w:t>set</w:t>
      </w:r>
      <w:proofErr w:type="gramEnd"/>
      <w:r>
        <w:t xml:space="preserve"> yL3(19) = x19{1}</w:t>
      </w:r>
    </w:p>
    <w:p w14:paraId="7498C935" w14:textId="77777777" w:rsidR="00FB46EF" w:rsidRDefault="00FB46EF" w:rsidP="00FB46EF">
      <w:proofErr w:type="gramStart"/>
      <w:r>
        <w:t>set</w:t>
      </w:r>
      <w:proofErr w:type="gramEnd"/>
      <w:r>
        <w:t xml:space="preserve"> yL3(20) = x20{1}</w:t>
      </w:r>
    </w:p>
    <w:p w14:paraId="246BE9DF" w14:textId="77777777" w:rsidR="00FB46EF" w:rsidRDefault="00FB46EF" w:rsidP="00FB46EF">
      <w:proofErr w:type="gramStart"/>
      <w:r>
        <w:t>set</w:t>
      </w:r>
      <w:proofErr w:type="gramEnd"/>
      <w:r>
        <w:t xml:space="preserve"> yL3(21) = x21{1}</w:t>
      </w:r>
    </w:p>
    <w:p w14:paraId="5AF7CDFA" w14:textId="77777777" w:rsidR="00FB46EF" w:rsidRDefault="00FB46EF" w:rsidP="00FB46EF">
      <w:proofErr w:type="gramStart"/>
      <w:r>
        <w:t>set</w:t>
      </w:r>
      <w:proofErr w:type="gramEnd"/>
      <w:r>
        <w:t xml:space="preserve"> yL3(22) = x22{1}</w:t>
      </w:r>
    </w:p>
    <w:p w14:paraId="6FA5D1F9" w14:textId="77777777" w:rsidR="00FB46EF" w:rsidRDefault="00FB46EF" w:rsidP="00FB46EF">
      <w:proofErr w:type="gramStart"/>
      <w:r>
        <w:t>set</w:t>
      </w:r>
      <w:proofErr w:type="gramEnd"/>
      <w:r>
        <w:t xml:space="preserve"> yL3(23) = x23{1}</w:t>
      </w:r>
    </w:p>
    <w:p w14:paraId="47753BB6" w14:textId="77777777" w:rsidR="00FB46EF" w:rsidRDefault="00FB46EF" w:rsidP="00FB46EF">
      <w:proofErr w:type="gramStart"/>
      <w:r>
        <w:t>set</w:t>
      </w:r>
      <w:proofErr w:type="gramEnd"/>
      <w:r>
        <w:t xml:space="preserve"> yL3(24) = x24{1}</w:t>
      </w:r>
    </w:p>
    <w:p w14:paraId="77809180" w14:textId="77777777" w:rsidR="00FB46EF" w:rsidRDefault="00FB46EF" w:rsidP="00FB46EF">
      <w:proofErr w:type="gramStart"/>
      <w:r>
        <w:t>set</w:t>
      </w:r>
      <w:proofErr w:type="gramEnd"/>
      <w:r>
        <w:t xml:space="preserve"> yL3(25) = x25{1}</w:t>
      </w:r>
    </w:p>
    <w:p w14:paraId="1A5ADA48" w14:textId="77777777" w:rsidR="00FB46EF" w:rsidRDefault="00FB46EF" w:rsidP="00FB46EF">
      <w:proofErr w:type="gramStart"/>
      <w:r>
        <w:t>set</w:t>
      </w:r>
      <w:proofErr w:type="gramEnd"/>
      <w:r>
        <w:t xml:space="preserve"> yL3(26) = x26{1}</w:t>
      </w:r>
    </w:p>
    <w:p w14:paraId="2A74BC85" w14:textId="77777777" w:rsidR="00FB46EF" w:rsidRDefault="00FB46EF" w:rsidP="00FB46EF">
      <w:proofErr w:type="gramStart"/>
      <w:r>
        <w:t>set</w:t>
      </w:r>
      <w:proofErr w:type="gramEnd"/>
      <w:r>
        <w:t xml:space="preserve"> yL3(27) = x27{1}</w:t>
      </w:r>
    </w:p>
    <w:p w14:paraId="5B711547" w14:textId="77777777" w:rsidR="00FB46EF" w:rsidRDefault="00FB46EF" w:rsidP="00FB46EF">
      <w:proofErr w:type="gramStart"/>
      <w:r>
        <w:t>set</w:t>
      </w:r>
      <w:proofErr w:type="gramEnd"/>
      <w:r>
        <w:t xml:space="preserve"> yL3(28) = x28{1}</w:t>
      </w:r>
    </w:p>
    <w:p w14:paraId="1C4A3244" w14:textId="77777777" w:rsidR="00FB46EF" w:rsidRDefault="00FB46EF" w:rsidP="00FB46EF">
      <w:proofErr w:type="gramStart"/>
      <w:r>
        <w:t>set</w:t>
      </w:r>
      <w:proofErr w:type="gramEnd"/>
      <w:r>
        <w:t xml:space="preserve"> yL3(29) = x29{1}</w:t>
      </w:r>
    </w:p>
    <w:p w14:paraId="65771CA3" w14:textId="77777777" w:rsidR="00FB46EF" w:rsidRDefault="00FB46EF" w:rsidP="00FB46EF">
      <w:proofErr w:type="gramStart"/>
      <w:r>
        <w:t>set</w:t>
      </w:r>
      <w:proofErr w:type="gramEnd"/>
      <w:r>
        <w:t xml:space="preserve"> yL3(30) = x30{1}</w:t>
      </w:r>
    </w:p>
    <w:p w14:paraId="2592936D" w14:textId="77777777" w:rsidR="00FB46EF" w:rsidRDefault="00FB46EF" w:rsidP="00FB46EF">
      <w:proofErr w:type="gramStart"/>
      <w:r>
        <w:t>set</w:t>
      </w:r>
      <w:proofErr w:type="gramEnd"/>
      <w:r>
        <w:t xml:space="preserve"> yL3(31) = x31{1}</w:t>
      </w:r>
    </w:p>
    <w:p w14:paraId="032E79E5" w14:textId="77777777" w:rsidR="00FB46EF" w:rsidRDefault="00FB46EF" w:rsidP="00FB46EF">
      <w:proofErr w:type="gramStart"/>
      <w:r>
        <w:t>set</w:t>
      </w:r>
      <w:proofErr w:type="gramEnd"/>
      <w:r>
        <w:t xml:space="preserve"> yL3(32) = x32{1}</w:t>
      </w:r>
    </w:p>
    <w:p w14:paraId="2906E9A2" w14:textId="77777777" w:rsidR="00FB46EF" w:rsidRDefault="00FB46EF" w:rsidP="00FB46EF">
      <w:proofErr w:type="gramStart"/>
      <w:r>
        <w:t>set</w:t>
      </w:r>
      <w:proofErr w:type="gramEnd"/>
      <w:r>
        <w:t xml:space="preserve"> yL3(33) = x33{1}</w:t>
      </w:r>
    </w:p>
    <w:p w14:paraId="093DC27A" w14:textId="77777777" w:rsidR="00FB46EF" w:rsidRDefault="00FB46EF" w:rsidP="00FB46EF">
      <w:proofErr w:type="gramStart"/>
      <w:r>
        <w:t>set</w:t>
      </w:r>
      <w:proofErr w:type="gramEnd"/>
      <w:r>
        <w:t xml:space="preserve"> yL3(34) = x34{1}</w:t>
      </w:r>
    </w:p>
    <w:p w14:paraId="215A658A" w14:textId="77777777" w:rsidR="00FB46EF" w:rsidRDefault="00FB46EF" w:rsidP="00FB46EF">
      <w:proofErr w:type="gramStart"/>
      <w:r>
        <w:t>set</w:t>
      </w:r>
      <w:proofErr w:type="gramEnd"/>
      <w:r>
        <w:t xml:space="preserve"> yL3(35) = x35{1}</w:t>
      </w:r>
    </w:p>
    <w:p w14:paraId="23F620D9" w14:textId="77777777" w:rsidR="00FB46EF" w:rsidRDefault="00FB46EF" w:rsidP="00FB46EF">
      <w:proofErr w:type="gramStart"/>
      <w:r>
        <w:t>set</w:t>
      </w:r>
      <w:proofErr w:type="gramEnd"/>
      <w:r>
        <w:t xml:space="preserve"> yL3(36) = x36{1}</w:t>
      </w:r>
    </w:p>
    <w:p w14:paraId="3456E3C6" w14:textId="77777777" w:rsidR="00FB46EF" w:rsidRDefault="00FB46EF" w:rsidP="00FB46EF">
      <w:r>
        <w:t>*</w:t>
      </w:r>
    </w:p>
    <w:p w14:paraId="046CEC97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(1) = </w:t>
      </w:r>
      <w:proofErr w:type="spellStart"/>
      <w:r>
        <w:t>ArgenLOG</w:t>
      </w:r>
      <w:proofErr w:type="spellEnd"/>
    </w:p>
    <w:p w14:paraId="61BCFF2C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(2) = </w:t>
      </w:r>
      <w:proofErr w:type="spellStart"/>
      <w:r>
        <w:t>AustrliaLOG</w:t>
      </w:r>
      <w:proofErr w:type="spellEnd"/>
    </w:p>
    <w:p w14:paraId="2A961C2B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(3) = </w:t>
      </w:r>
      <w:proofErr w:type="spellStart"/>
      <w:r>
        <w:t>AustriaLOG</w:t>
      </w:r>
      <w:proofErr w:type="spellEnd"/>
    </w:p>
    <w:p w14:paraId="5BC367A6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(4) = </w:t>
      </w:r>
      <w:proofErr w:type="spellStart"/>
      <w:r>
        <w:t>BelgiumLOg</w:t>
      </w:r>
      <w:proofErr w:type="spellEnd"/>
    </w:p>
    <w:p w14:paraId="726C36D3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(5) = </w:t>
      </w:r>
      <w:proofErr w:type="spellStart"/>
      <w:r>
        <w:t>BoliviaLOG</w:t>
      </w:r>
      <w:proofErr w:type="spellEnd"/>
    </w:p>
    <w:p w14:paraId="3C802F98" w14:textId="77777777" w:rsidR="00FB46EF" w:rsidRDefault="00FB46EF" w:rsidP="00FB46EF">
      <w:proofErr w:type="gramStart"/>
      <w:r>
        <w:lastRenderedPageBreak/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(6) = </w:t>
      </w:r>
      <w:proofErr w:type="spellStart"/>
      <w:r>
        <w:t>BrazilLOG</w:t>
      </w:r>
      <w:proofErr w:type="spellEnd"/>
    </w:p>
    <w:p w14:paraId="1CAEA620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(7) = </w:t>
      </w:r>
      <w:proofErr w:type="spellStart"/>
      <w:r>
        <w:t>CameroonLOG</w:t>
      </w:r>
      <w:proofErr w:type="spellEnd"/>
    </w:p>
    <w:p w14:paraId="7327CD2C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(8) = </w:t>
      </w:r>
      <w:proofErr w:type="spellStart"/>
      <w:r>
        <w:t>ChadLOg</w:t>
      </w:r>
      <w:proofErr w:type="spellEnd"/>
    </w:p>
    <w:p w14:paraId="58F70FFD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(9)= </w:t>
      </w:r>
      <w:proofErr w:type="spellStart"/>
      <w:r>
        <w:t>ColombiaLOG</w:t>
      </w:r>
      <w:proofErr w:type="spellEnd"/>
    </w:p>
    <w:p w14:paraId="192D3242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(10)= </w:t>
      </w:r>
      <w:proofErr w:type="spellStart"/>
      <w:r>
        <w:t>CostaLOG</w:t>
      </w:r>
      <w:proofErr w:type="spellEnd"/>
    </w:p>
    <w:p w14:paraId="75EDBD2E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(11)= </w:t>
      </w:r>
      <w:proofErr w:type="spellStart"/>
      <w:r>
        <w:t>EcudorLOG</w:t>
      </w:r>
      <w:proofErr w:type="spellEnd"/>
    </w:p>
    <w:p w14:paraId="3C7F782F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(12)= </w:t>
      </w:r>
      <w:proofErr w:type="spellStart"/>
      <w:r>
        <w:t>EygptLOG</w:t>
      </w:r>
      <w:proofErr w:type="spellEnd"/>
    </w:p>
    <w:p w14:paraId="01328143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(13)= </w:t>
      </w:r>
      <w:proofErr w:type="spellStart"/>
      <w:r>
        <w:t>FilandLOG</w:t>
      </w:r>
      <w:proofErr w:type="spellEnd"/>
    </w:p>
    <w:p w14:paraId="0995A72F" w14:textId="77777777" w:rsidR="00FB46EF" w:rsidRDefault="00FB46EF" w:rsidP="00FB46EF">
      <w:proofErr w:type="gramStart"/>
      <w:r>
        <w:t>set</w:t>
      </w:r>
      <w:proofErr w:type="gramEnd"/>
      <w:r>
        <w:t xml:space="preserve"> liq14= </w:t>
      </w:r>
      <w:proofErr w:type="spellStart"/>
      <w:r>
        <w:t>GhanaLOG</w:t>
      </w:r>
      <w:proofErr w:type="spellEnd"/>
    </w:p>
    <w:p w14:paraId="4D3B6042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(15)= </w:t>
      </w:r>
      <w:proofErr w:type="spellStart"/>
      <w:r>
        <w:t>GreeceLOG</w:t>
      </w:r>
      <w:proofErr w:type="spellEnd"/>
      <w:r>
        <w:t xml:space="preserve"> </w:t>
      </w:r>
    </w:p>
    <w:p w14:paraId="79E8B36E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(16)= </w:t>
      </w:r>
      <w:proofErr w:type="spellStart"/>
      <w:r>
        <w:t>GuyanaLOG</w:t>
      </w:r>
      <w:proofErr w:type="spellEnd"/>
    </w:p>
    <w:p w14:paraId="6F387752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(17)= </w:t>
      </w:r>
      <w:proofErr w:type="spellStart"/>
      <w:r>
        <w:t>HondrusLOG</w:t>
      </w:r>
      <w:proofErr w:type="spellEnd"/>
      <w:r>
        <w:t xml:space="preserve"> </w:t>
      </w:r>
    </w:p>
    <w:p w14:paraId="64468870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(18)= </w:t>
      </w:r>
      <w:proofErr w:type="spellStart"/>
      <w:r>
        <w:t>IcleanLOg</w:t>
      </w:r>
      <w:proofErr w:type="spellEnd"/>
      <w:r>
        <w:t xml:space="preserve"> </w:t>
      </w:r>
    </w:p>
    <w:p w14:paraId="00ED1013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(19)= </w:t>
      </w:r>
      <w:proofErr w:type="spellStart"/>
      <w:r>
        <w:t>IndiaLOG</w:t>
      </w:r>
      <w:proofErr w:type="spellEnd"/>
    </w:p>
    <w:p w14:paraId="218E6526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(20)= </w:t>
      </w:r>
      <w:proofErr w:type="spellStart"/>
      <w:r>
        <w:t>JapanLOG</w:t>
      </w:r>
      <w:proofErr w:type="spellEnd"/>
    </w:p>
    <w:p w14:paraId="6ECB17C7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(21)= </w:t>
      </w:r>
      <w:proofErr w:type="spellStart"/>
      <w:r>
        <w:t>MalysiaLOG</w:t>
      </w:r>
      <w:proofErr w:type="spellEnd"/>
    </w:p>
    <w:p w14:paraId="005C22BF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(22)= </w:t>
      </w:r>
      <w:proofErr w:type="spellStart"/>
      <w:r>
        <w:t>MexicoLOG</w:t>
      </w:r>
      <w:proofErr w:type="spellEnd"/>
    </w:p>
    <w:p w14:paraId="69ADB567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(23)= </w:t>
      </w:r>
      <w:proofErr w:type="spellStart"/>
      <w:r>
        <w:t>NepalLOG</w:t>
      </w:r>
      <w:proofErr w:type="spellEnd"/>
      <w:r>
        <w:t xml:space="preserve"> </w:t>
      </w:r>
    </w:p>
    <w:p w14:paraId="48151D37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(24)= </w:t>
      </w:r>
      <w:proofErr w:type="spellStart"/>
      <w:r>
        <w:t>NigeriaLOG</w:t>
      </w:r>
      <w:proofErr w:type="spellEnd"/>
    </w:p>
    <w:p w14:paraId="6D0EA550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>(25)=</w:t>
      </w:r>
      <w:proofErr w:type="spellStart"/>
      <w:r>
        <w:t>NorwayLOG</w:t>
      </w:r>
      <w:proofErr w:type="spellEnd"/>
    </w:p>
    <w:p w14:paraId="65E8E233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(26)= </w:t>
      </w:r>
      <w:proofErr w:type="spellStart"/>
      <w:r>
        <w:t>PakistanLOG</w:t>
      </w:r>
      <w:proofErr w:type="spellEnd"/>
    </w:p>
    <w:p w14:paraId="323AAD33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(27)= </w:t>
      </w:r>
      <w:proofErr w:type="spellStart"/>
      <w:r>
        <w:t>PanamaLOG</w:t>
      </w:r>
      <w:proofErr w:type="spellEnd"/>
    </w:p>
    <w:p w14:paraId="10133BDF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(28)= </w:t>
      </w:r>
      <w:proofErr w:type="spellStart"/>
      <w:r>
        <w:t>ParaguayLOG</w:t>
      </w:r>
      <w:proofErr w:type="spellEnd"/>
    </w:p>
    <w:p w14:paraId="4CEC9248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(29)= </w:t>
      </w:r>
      <w:proofErr w:type="spellStart"/>
      <w:r>
        <w:t>PeruLOG</w:t>
      </w:r>
      <w:proofErr w:type="spellEnd"/>
    </w:p>
    <w:p w14:paraId="2AB4BDCF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(30)= </w:t>
      </w:r>
      <w:proofErr w:type="spellStart"/>
      <w:r>
        <w:t>PhilpinsLOG</w:t>
      </w:r>
      <w:proofErr w:type="spellEnd"/>
    </w:p>
    <w:p w14:paraId="72E26605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(31)= </w:t>
      </w:r>
      <w:proofErr w:type="spellStart"/>
      <w:r>
        <w:t>SierraLenoneLOG</w:t>
      </w:r>
      <w:proofErr w:type="spellEnd"/>
    </w:p>
    <w:p w14:paraId="7270B404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(32)= </w:t>
      </w:r>
      <w:proofErr w:type="spellStart"/>
      <w:r>
        <w:t>SudanLOG</w:t>
      </w:r>
      <w:proofErr w:type="spellEnd"/>
    </w:p>
    <w:p w14:paraId="68B6F45D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(33)= </w:t>
      </w:r>
      <w:proofErr w:type="spellStart"/>
      <w:r>
        <w:t>TrinidadLOG</w:t>
      </w:r>
      <w:proofErr w:type="spellEnd"/>
    </w:p>
    <w:p w14:paraId="4DC977D0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>(34)= UKLOG</w:t>
      </w:r>
    </w:p>
    <w:p w14:paraId="45065335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>(35)= USLOG</w:t>
      </w:r>
    </w:p>
    <w:p w14:paraId="1EB300A2" w14:textId="77777777" w:rsidR="00FB46EF" w:rsidRDefault="00FB46EF" w:rsidP="00FB46EF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(36)= </w:t>
      </w:r>
      <w:proofErr w:type="spellStart"/>
      <w:r>
        <w:t>UruguayLOG</w:t>
      </w:r>
      <w:proofErr w:type="spellEnd"/>
    </w:p>
    <w:p w14:paraId="542BFB4D" w14:textId="77777777" w:rsidR="00FB46EF" w:rsidRDefault="00FB46EF" w:rsidP="00FB46EF"/>
    <w:p w14:paraId="36549882" w14:textId="77777777" w:rsidR="00FB46EF" w:rsidRDefault="00FB46EF" w:rsidP="00FB46EF">
      <w:r>
        <w:t>* This is specific to a mean-only model. It sets up the formulas (the &amp;</w:t>
      </w:r>
      <w:proofErr w:type="spellStart"/>
      <w:r>
        <w:t>i</w:t>
      </w:r>
      <w:proofErr w:type="spellEnd"/>
    </w:p>
    <w:p w14:paraId="666B7D67" w14:textId="77777777" w:rsidR="00FB46EF" w:rsidRDefault="00FB46EF" w:rsidP="00FB46EF">
      <w:r>
        <w:t>* are needed in the formula definitions when the FRML is defined in a</w:t>
      </w:r>
    </w:p>
    <w:p w14:paraId="44B6D1E0" w14:textId="77777777" w:rsidR="00FB46EF" w:rsidRDefault="00FB46EF" w:rsidP="00FB46EF">
      <w:r>
        <w:t>* loop), and estimates them using NLSYSTEM. This both initializes the</w:t>
      </w:r>
    </w:p>
    <w:p w14:paraId="349E6913" w14:textId="77777777" w:rsidR="00FB46EF" w:rsidRDefault="00FB46EF" w:rsidP="00FB46EF">
      <w:r>
        <w:t>* mean parameters, and computes the unconditional covariance matrix. If</w:t>
      </w:r>
    </w:p>
    <w:p w14:paraId="3C31CA8E" w14:textId="77777777" w:rsidR="00FB46EF" w:rsidRDefault="00FB46EF" w:rsidP="00FB46EF">
      <w:r>
        <w:t xml:space="preserve">* </w:t>
      </w:r>
      <w:proofErr w:type="gramStart"/>
      <w:r>
        <w:t>you</w:t>
      </w:r>
      <w:proofErr w:type="gramEnd"/>
      <w:r>
        <w:t xml:space="preserve"> want more general mean equations, the simplest way to do that</w:t>
      </w:r>
    </w:p>
    <w:p w14:paraId="5D347C75" w14:textId="77777777" w:rsidR="00FB46EF" w:rsidRDefault="00FB46EF" w:rsidP="00FB46EF">
      <w:r>
        <w:t>* would be to define each FRML separately.</w:t>
      </w:r>
    </w:p>
    <w:p w14:paraId="41976A4C" w14:textId="77777777" w:rsidR="00FB46EF" w:rsidRDefault="00FB46EF" w:rsidP="00FB46EF">
      <w:r>
        <w:t>*</w:t>
      </w:r>
    </w:p>
    <w:p w14:paraId="68D5BE9F" w14:textId="77777777" w:rsidR="00FB46EF" w:rsidRDefault="00FB46EF" w:rsidP="00FB46EF">
      <w:proofErr w:type="spellStart"/>
      <w:proofErr w:type="gramStart"/>
      <w:r>
        <w:t>dec</w:t>
      </w:r>
      <w:proofErr w:type="spellEnd"/>
      <w:proofErr w:type="gramEnd"/>
      <w:r>
        <w:t xml:space="preserve"> </w:t>
      </w:r>
      <w:proofErr w:type="spellStart"/>
      <w:r>
        <w:t>vect</w:t>
      </w:r>
      <w:proofErr w:type="spellEnd"/>
      <w:r>
        <w:t xml:space="preserve"> b(1) it(n) g(1) ar1(n) ar2(n) ar3(n) </w:t>
      </w:r>
    </w:p>
    <w:p w14:paraId="6AFED1DF" w14:textId="77777777" w:rsidR="00FB46EF" w:rsidRDefault="00FB46EF" w:rsidP="00FB46EF">
      <w:proofErr w:type="spellStart"/>
      <w:proofErr w:type="gramStart"/>
      <w:r>
        <w:t>nonlin</w:t>
      </w:r>
      <w:proofErr w:type="spellEnd"/>
      <w:r>
        <w:t>(</w:t>
      </w:r>
      <w:proofErr w:type="spellStart"/>
      <w:proofErr w:type="gramEnd"/>
      <w:r>
        <w:t>parmset</w:t>
      </w:r>
      <w:proofErr w:type="spellEnd"/>
      <w:r>
        <w:t>=</w:t>
      </w:r>
      <w:proofErr w:type="spellStart"/>
      <w:r>
        <w:t>meanparms</w:t>
      </w:r>
      <w:proofErr w:type="spellEnd"/>
      <w:r>
        <w:t xml:space="preserve">) b it ar1 ar2 ar3 </w:t>
      </w:r>
    </w:p>
    <w:p w14:paraId="4CC6385E" w14:textId="77777777" w:rsidR="00FB46EF" w:rsidRDefault="00FB46EF" w:rsidP="00FB46EF">
      <w:proofErr w:type="gramStart"/>
      <w:r>
        <w:t>do</w:t>
      </w:r>
      <w:proofErr w:type="gramEnd"/>
      <w:r>
        <w:t xml:space="preserve"> </w:t>
      </w:r>
      <w:proofErr w:type="spellStart"/>
      <w:r>
        <w:t>i</w:t>
      </w:r>
      <w:proofErr w:type="spellEnd"/>
      <w:r>
        <w:t>=1,n</w:t>
      </w:r>
    </w:p>
    <w:p w14:paraId="6B6D5E9D" w14:textId="77777777" w:rsidR="00FB46EF" w:rsidRDefault="00FB46EF" w:rsidP="00FB46EF">
      <w:r>
        <w:t xml:space="preserve">   </w:t>
      </w:r>
      <w:proofErr w:type="spellStart"/>
      <w:r>
        <w:t>frml</w:t>
      </w:r>
      <w:proofErr w:type="spellEnd"/>
      <w:r>
        <w:t xml:space="preserve"> </w:t>
      </w:r>
      <w:proofErr w:type="spellStart"/>
      <w:r>
        <w:t>resid</w:t>
      </w:r>
      <w:proofErr w:type="spellEnd"/>
      <w:r>
        <w:t>(</w:t>
      </w:r>
      <w:proofErr w:type="spellStart"/>
      <w:r>
        <w:t>i</w:t>
      </w:r>
      <w:proofErr w:type="spellEnd"/>
      <w:r>
        <w:t>) = (y(&amp;i)-b(1)-it(&amp;i)*liq(&amp;i)-ar1(&amp;i)*yL1(&amp;i)-ar2(&amp;i)*yL2(&amp;i)-ar3(&amp;i)*yL3(&amp;i))</w:t>
      </w:r>
    </w:p>
    <w:p w14:paraId="5DD39F86" w14:textId="77777777" w:rsidR="00FB46EF" w:rsidRDefault="00FB46EF" w:rsidP="00FB46EF">
      <w:proofErr w:type="gramStart"/>
      <w:r>
        <w:t>end</w:t>
      </w:r>
      <w:proofErr w:type="gramEnd"/>
      <w:r>
        <w:t xml:space="preserve"> do </w:t>
      </w:r>
      <w:proofErr w:type="spellStart"/>
      <w:r>
        <w:t>i</w:t>
      </w:r>
      <w:proofErr w:type="spellEnd"/>
    </w:p>
    <w:p w14:paraId="1A9BC680" w14:textId="77777777" w:rsidR="00FB46EF" w:rsidRDefault="00FB46EF" w:rsidP="00FB46EF">
      <w:proofErr w:type="spellStart"/>
      <w:proofErr w:type="gramStart"/>
      <w:r>
        <w:t>nlsystem</w:t>
      </w:r>
      <w:proofErr w:type="spellEnd"/>
      <w:r>
        <w:t>(</w:t>
      </w:r>
      <w:proofErr w:type="spellStart"/>
      <w:proofErr w:type="gramEnd"/>
      <w:r>
        <w:t>parmset</w:t>
      </w:r>
      <w:proofErr w:type="spellEnd"/>
      <w:r>
        <w:t>=</w:t>
      </w:r>
      <w:proofErr w:type="spellStart"/>
      <w:r>
        <w:t>meanparms,resids</w:t>
      </w:r>
      <w:proofErr w:type="spellEnd"/>
      <w:r>
        <w:t xml:space="preserve">=u) </w:t>
      </w:r>
      <w:proofErr w:type="spellStart"/>
      <w:r>
        <w:t>gstart</w:t>
      </w:r>
      <w:proofErr w:type="spellEnd"/>
      <w:r>
        <w:t xml:space="preserve"> </w:t>
      </w:r>
      <w:proofErr w:type="spellStart"/>
      <w:r>
        <w:t>gend</w:t>
      </w:r>
      <w:proofErr w:type="spellEnd"/>
      <w:r>
        <w:t xml:space="preserve"> </w:t>
      </w:r>
      <w:proofErr w:type="spellStart"/>
      <w:r>
        <w:t>resid</w:t>
      </w:r>
      <w:proofErr w:type="spellEnd"/>
    </w:p>
    <w:p w14:paraId="651AE8C6" w14:textId="77777777" w:rsidR="00FB46EF" w:rsidRDefault="00FB46EF" w:rsidP="00FB46EF">
      <w:proofErr w:type="gramStart"/>
      <w:r>
        <w:t>compute</w:t>
      </w:r>
      <w:proofErr w:type="gramEnd"/>
      <w:r>
        <w:t xml:space="preserve"> </w:t>
      </w:r>
      <w:proofErr w:type="spellStart"/>
      <w:r>
        <w:t>rr</w:t>
      </w:r>
      <w:proofErr w:type="spellEnd"/>
      <w:r>
        <w:t>=%sigma</w:t>
      </w:r>
    </w:p>
    <w:p w14:paraId="5460F0AF" w14:textId="77777777" w:rsidR="00FB46EF" w:rsidRDefault="00FB46EF" w:rsidP="00FB46EF">
      <w:r>
        <w:t>*</w:t>
      </w:r>
    </w:p>
    <w:p w14:paraId="25FE53F9" w14:textId="77777777" w:rsidR="00FB46EF" w:rsidRDefault="00FB46EF" w:rsidP="00FB46EF">
      <w:r>
        <w:t xml:space="preserve">*print / </w:t>
      </w:r>
      <w:proofErr w:type="gramStart"/>
      <w:r>
        <w:t>u(</w:t>
      </w:r>
      <w:proofErr w:type="gramEnd"/>
      <w:r>
        <w:t>1) u(2) u(3) u(4)</w:t>
      </w:r>
    </w:p>
    <w:p w14:paraId="28E84E9A" w14:textId="77777777" w:rsidR="00FB46EF" w:rsidRDefault="00FB46EF" w:rsidP="00FB46EF">
      <w:r>
        <w:t xml:space="preserve">*print / </w:t>
      </w:r>
      <w:proofErr w:type="gramStart"/>
      <w:r>
        <w:t>u(</w:t>
      </w:r>
      <w:proofErr w:type="gramEnd"/>
      <w:r>
        <w:t>5) u(6) u(7) u(8)</w:t>
      </w:r>
    </w:p>
    <w:p w14:paraId="731C26EF" w14:textId="77777777" w:rsidR="00FB46EF" w:rsidRDefault="00FB46EF" w:rsidP="00FB46EF">
      <w:r>
        <w:t xml:space="preserve">* </w:t>
      </w:r>
      <w:proofErr w:type="gramStart"/>
      <w:r>
        <w:t>print</w:t>
      </w:r>
      <w:proofErr w:type="gramEnd"/>
      <w:r>
        <w:t xml:space="preserve"> / u(9) u(10) u(11) u(12)</w:t>
      </w:r>
    </w:p>
    <w:p w14:paraId="1A0E997C" w14:textId="77777777" w:rsidR="00FB46EF" w:rsidRDefault="00FB46EF" w:rsidP="00FB46EF">
      <w:r>
        <w:t xml:space="preserve">*print / </w:t>
      </w:r>
      <w:proofErr w:type="gramStart"/>
      <w:r>
        <w:t>u(</w:t>
      </w:r>
      <w:proofErr w:type="gramEnd"/>
      <w:r>
        <w:t>13) u(14) u(15) u(16)</w:t>
      </w:r>
    </w:p>
    <w:p w14:paraId="3D22EADC" w14:textId="77777777" w:rsidR="00FB46EF" w:rsidRDefault="00FB46EF" w:rsidP="00FB46EF">
      <w:r>
        <w:t xml:space="preserve">*print / </w:t>
      </w:r>
      <w:proofErr w:type="gramStart"/>
      <w:r>
        <w:t>u(</w:t>
      </w:r>
      <w:proofErr w:type="gramEnd"/>
      <w:r>
        <w:t>17) u(18) u(19) u(20)</w:t>
      </w:r>
    </w:p>
    <w:p w14:paraId="7F98D854" w14:textId="77777777" w:rsidR="00FB46EF" w:rsidRDefault="00FB46EF" w:rsidP="00FB46EF">
      <w:r>
        <w:t xml:space="preserve">*print / </w:t>
      </w:r>
      <w:proofErr w:type="gramStart"/>
      <w:r>
        <w:t>u(</w:t>
      </w:r>
      <w:proofErr w:type="gramEnd"/>
      <w:r>
        <w:t>21) u(22) u(23) u(24)</w:t>
      </w:r>
    </w:p>
    <w:p w14:paraId="25B009A0" w14:textId="77777777" w:rsidR="00FB46EF" w:rsidRDefault="00FB46EF" w:rsidP="00FB46EF">
      <w:r>
        <w:t xml:space="preserve">*print / </w:t>
      </w:r>
      <w:proofErr w:type="gramStart"/>
      <w:r>
        <w:t>u(</w:t>
      </w:r>
      <w:proofErr w:type="gramEnd"/>
      <w:r>
        <w:t>25) u(26) u(27) u(28)</w:t>
      </w:r>
    </w:p>
    <w:p w14:paraId="6D6E0362" w14:textId="77777777" w:rsidR="00FB46EF" w:rsidRDefault="00FB46EF" w:rsidP="00FB46EF">
      <w:r>
        <w:t xml:space="preserve">*print / </w:t>
      </w:r>
      <w:proofErr w:type="gramStart"/>
      <w:r>
        <w:t>u(</w:t>
      </w:r>
      <w:proofErr w:type="gramEnd"/>
      <w:r>
        <w:t>29) u(30) u(31) u(32)</w:t>
      </w:r>
    </w:p>
    <w:p w14:paraId="3084B2A6" w14:textId="77777777" w:rsidR="00FB46EF" w:rsidRDefault="00FB46EF" w:rsidP="00FB46EF">
      <w:r>
        <w:t xml:space="preserve">*print / </w:t>
      </w:r>
      <w:proofErr w:type="gramStart"/>
      <w:r>
        <w:t>u(</w:t>
      </w:r>
      <w:proofErr w:type="gramEnd"/>
      <w:r>
        <w:t>33) u(34) u(35) u(36)</w:t>
      </w:r>
    </w:p>
    <w:p w14:paraId="6DC6614B" w14:textId="77777777" w:rsidR="00FB46EF" w:rsidRDefault="00FB46EF" w:rsidP="00FB46EF">
      <w:r>
        <w:t xml:space="preserve">*print / </w:t>
      </w:r>
      <w:proofErr w:type="gramStart"/>
      <w:r>
        <w:t>u(</w:t>
      </w:r>
      <w:proofErr w:type="gramEnd"/>
      <w:r>
        <w:t>37)</w:t>
      </w:r>
    </w:p>
    <w:p w14:paraId="6E8F7606" w14:textId="77777777" w:rsidR="00FB46EF" w:rsidRDefault="00FB46EF" w:rsidP="00FB46EF"/>
    <w:p w14:paraId="10AFC715" w14:textId="77777777" w:rsidR="00FB46EF" w:rsidRDefault="00FB46EF" w:rsidP="00FB46EF"/>
    <w:p w14:paraId="427530B1" w14:textId="77777777" w:rsidR="00FB46EF" w:rsidRDefault="00FB46EF" w:rsidP="00FB46EF"/>
    <w:p w14:paraId="24D9DBC1" w14:textId="77777777" w:rsidR="00FB46EF" w:rsidRDefault="00FB46EF" w:rsidP="00FB46EF"/>
    <w:p w14:paraId="54D052B4" w14:textId="77777777" w:rsidR="00FB46EF" w:rsidRDefault="00FB46EF" w:rsidP="00FB46EF">
      <w:r>
        <w:t xml:space="preserve">* The paths of the covariance matrices and </w:t>
      </w:r>
      <w:proofErr w:type="spellStart"/>
      <w:r>
        <w:t>uu</w:t>
      </w:r>
      <w:proofErr w:type="spellEnd"/>
      <w:r>
        <w:t>' are saved in the</w:t>
      </w:r>
    </w:p>
    <w:p w14:paraId="5701AA31" w14:textId="77777777" w:rsidR="00FB46EF" w:rsidRDefault="00FB46EF" w:rsidP="00FB46EF">
      <w:r>
        <w:lastRenderedPageBreak/>
        <w:t xml:space="preserve">* </w:t>
      </w:r>
      <w:proofErr w:type="gramStart"/>
      <w:r>
        <w:t>SERIES[</w:t>
      </w:r>
      <w:proofErr w:type="gramEnd"/>
      <w:r>
        <w:t>SYMM] names H and UU. UX and HX are used to pull in residuals</w:t>
      </w:r>
    </w:p>
    <w:p w14:paraId="75EAFBBB" w14:textId="77777777" w:rsidR="00FB46EF" w:rsidRDefault="00FB46EF" w:rsidP="00FB46EF">
      <w:r>
        <w:t xml:space="preserve">* </w:t>
      </w:r>
      <w:proofErr w:type="gramStart"/>
      <w:r>
        <w:t>and</w:t>
      </w:r>
      <w:proofErr w:type="gramEnd"/>
      <w:r>
        <w:t xml:space="preserve"> H matrices.</w:t>
      </w:r>
    </w:p>
    <w:p w14:paraId="52C81E48" w14:textId="77777777" w:rsidR="00FB46EF" w:rsidRDefault="00FB46EF" w:rsidP="00FB46EF">
      <w:r>
        <w:t>*</w:t>
      </w:r>
    </w:p>
    <w:p w14:paraId="623E98D4" w14:textId="77777777" w:rsidR="00FB46EF" w:rsidRDefault="00FB46EF" w:rsidP="00FB46EF">
      <w:proofErr w:type="gramStart"/>
      <w:r>
        <w:t>compute</w:t>
      </w:r>
      <w:proofErr w:type="gramEnd"/>
      <w:r>
        <w:t xml:space="preserve"> </w:t>
      </w:r>
      <w:proofErr w:type="spellStart"/>
      <w:r>
        <w:t>gstart</w:t>
      </w:r>
      <w:proofErr w:type="spellEnd"/>
      <w:r>
        <w:t>=3,gend=Tend</w:t>
      </w:r>
    </w:p>
    <w:p w14:paraId="1679F3B4" w14:textId="77777777" w:rsidR="00FB46EF" w:rsidRDefault="00FB46EF" w:rsidP="00FB46EF">
      <w:r>
        <w:t>*</w:t>
      </w:r>
    </w:p>
    <w:p w14:paraId="5F870F70" w14:textId="77777777" w:rsidR="00FB46EF" w:rsidRDefault="00FB46EF" w:rsidP="00FB46EF">
      <w:proofErr w:type="gramStart"/>
      <w:r>
        <w:t>declare</w:t>
      </w:r>
      <w:proofErr w:type="gramEnd"/>
      <w:r>
        <w:t xml:space="preserve"> series[</w:t>
      </w:r>
      <w:proofErr w:type="spellStart"/>
      <w:r>
        <w:t>symm</w:t>
      </w:r>
      <w:proofErr w:type="spellEnd"/>
      <w:r>
        <w:t xml:space="preserve">] h </w:t>
      </w:r>
      <w:proofErr w:type="spellStart"/>
      <w:r>
        <w:t>uu</w:t>
      </w:r>
      <w:proofErr w:type="spellEnd"/>
    </w:p>
    <w:p w14:paraId="5B682DBA" w14:textId="77777777" w:rsidR="00FB46EF" w:rsidRDefault="00FB46EF" w:rsidP="00FB46EF">
      <w:r>
        <w:t>*</w:t>
      </w:r>
    </w:p>
    <w:p w14:paraId="46AF23F1" w14:textId="77777777" w:rsidR="00FB46EF" w:rsidRDefault="00FB46EF" w:rsidP="00FB46EF">
      <w:r>
        <w:t xml:space="preserve">* </w:t>
      </w:r>
      <w:proofErr w:type="spellStart"/>
      <w:proofErr w:type="gramStart"/>
      <w:r>
        <w:t>ux</w:t>
      </w:r>
      <w:proofErr w:type="spellEnd"/>
      <w:proofErr w:type="gramEnd"/>
      <w:r>
        <w:t xml:space="preserve"> is used when extracting a u vector</w:t>
      </w:r>
    </w:p>
    <w:p w14:paraId="4802B98E" w14:textId="77777777" w:rsidR="00FB46EF" w:rsidRDefault="00FB46EF" w:rsidP="00FB46EF">
      <w:r>
        <w:t>*</w:t>
      </w:r>
    </w:p>
    <w:p w14:paraId="2B9550BB" w14:textId="77777777" w:rsidR="00FB46EF" w:rsidRDefault="00FB46EF" w:rsidP="00FB46EF">
      <w:proofErr w:type="gramStart"/>
      <w:r>
        <w:t>declare</w:t>
      </w:r>
      <w:proofErr w:type="gramEnd"/>
      <w:r>
        <w:t xml:space="preserve"> </w:t>
      </w:r>
      <w:proofErr w:type="spellStart"/>
      <w:r>
        <w:t>symm</w:t>
      </w:r>
      <w:proofErr w:type="spellEnd"/>
      <w:r>
        <w:t xml:space="preserve"> </w:t>
      </w:r>
      <w:proofErr w:type="spellStart"/>
      <w:r>
        <w:t>hx</w:t>
      </w:r>
      <w:proofErr w:type="spellEnd"/>
      <w:r>
        <w:t>(</w:t>
      </w:r>
      <w:proofErr w:type="spellStart"/>
      <w:r>
        <w:t>n,n</w:t>
      </w:r>
      <w:proofErr w:type="spellEnd"/>
      <w:r>
        <w:t>)</w:t>
      </w:r>
    </w:p>
    <w:p w14:paraId="1A46EF1A" w14:textId="77777777" w:rsidR="00FB46EF" w:rsidRDefault="00FB46EF" w:rsidP="00FB46EF">
      <w:proofErr w:type="gramStart"/>
      <w:r>
        <w:t>declare</w:t>
      </w:r>
      <w:proofErr w:type="gramEnd"/>
      <w:r>
        <w:t xml:space="preserve"> </w:t>
      </w:r>
      <w:proofErr w:type="spellStart"/>
      <w:r>
        <w:t>vect</w:t>
      </w:r>
      <w:proofErr w:type="spellEnd"/>
      <w:r>
        <w:t xml:space="preserve"> </w:t>
      </w:r>
      <w:proofErr w:type="spellStart"/>
      <w:r>
        <w:t>ux</w:t>
      </w:r>
      <w:proofErr w:type="spellEnd"/>
      <w:r>
        <w:t>(n)</w:t>
      </w:r>
    </w:p>
    <w:p w14:paraId="2E4F71C4" w14:textId="77777777" w:rsidR="00FB46EF" w:rsidRDefault="00FB46EF" w:rsidP="00FB46EF">
      <w:r>
        <w:t>*</w:t>
      </w:r>
    </w:p>
    <w:p w14:paraId="38CC4452" w14:textId="77777777" w:rsidR="00FB46EF" w:rsidRDefault="00FB46EF" w:rsidP="00FB46EF">
      <w:r>
        <w:t>* These are used to initialize pre-sample variances.</w:t>
      </w:r>
    </w:p>
    <w:p w14:paraId="0F65C8A5" w14:textId="77777777" w:rsidR="00FB46EF" w:rsidRDefault="00FB46EF" w:rsidP="00FB46EF">
      <w:r>
        <w:t>*</w:t>
      </w:r>
    </w:p>
    <w:p w14:paraId="4ECF2706" w14:textId="77777777" w:rsidR="00FB46EF" w:rsidRDefault="00FB46EF" w:rsidP="00FB46EF">
      <w:proofErr w:type="spellStart"/>
      <w:proofErr w:type="gramStart"/>
      <w:r>
        <w:t>gset</w:t>
      </w:r>
      <w:proofErr w:type="spellEnd"/>
      <w:proofErr w:type="gramEnd"/>
      <w:r>
        <w:t xml:space="preserve"> h  * </w:t>
      </w:r>
      <w:proofErr w:type="spellStart"/>
      <w:r>
        <w:t>gend</w:t>
      </w:r>
      <w:proofErr w:type="spellEnd"/>
      <w:r>
        <w:t xml:space="preserve"> = </w:t>
      </w:r>
      <w:proofErr w:type="spellStart"/>
      <w:r>
        <w:t>rr</w:t>
      </w:r>
      <w:proofErr w:type="spellEnd"/>
    </w:p>
    <w:p w14:paraId="7C18FD26" w14:textId="77777777" w:rsidR="00FB46EF" w:rsidRDefault="00FB46EF" w:rsidP="00FB46EF">
      <w:proofErr w:type="spellStart"/>
      <w:proofErr w:type="gramStart"/>
      <w:r>
        <w:t>gset</w:t>
      </w:r>
      <w:proofErr w:type="spellEnd"/>
      <w:proofErr w:type="gramEnd"/>
      <w:r>
        <w:t xml:space="preserve"> </w:t>
      </w:r>
      <w:proofErr w:type="spellStart"/>
      <w:r>
        <w:t>uu</w:t>
      </w:r>
      <w:proofErr w:type="spellEnd"/>
      <w:r>
        <w:t xml:space="preserve"> * </w:t>
      </w:r>
      <w:proofErr w:type="spellStart"/>
      <w:r>
        <w:t>gend</w:t>
      </w:r>
      <w:proofErr w:type="spellEnd"/>
      <w:r>
        <w:t xml:space="preserve"> = </w:t>
      </w:r>
      <w:proofErr w:type="spellStart"/>
      <w:r>
        <w:t>rr</w:t>
      </w:r>
      <w:proofErr w:type="spellEnd"/>
    </w:p>
    <w:p w14:paraId="65B49130" w14:textId="77777777" w:rsidR="00FB46EF" w:rsidRDefault="00FB46EF" w:rsidP="00FB46EF">
      <w:r>
        <w:t>*</w:t>
      </w:r>
    </w:p>
    <w:p w14:paraId="5B32DE57" w14:textId="77777777" w:rsidR="00FB46EF" w:rsidRDefault="00FB46EF" w:rsidP="00FB46EF">
      <w:r>
        <w:t>* This is a standard (normal) log likelihood formula for any</w:t>
      </w:r>
    </w:p>
    <w:p w14:paraId="49888BC4" w14:textId="77777777" w:rsidR="00FB46EF" w:rsidRDefault="00FB46EF" w:rsidP="00FB46EF">
      <w:r>
        <w:t xml:space="preserve">* </w:t>
      </w:r>
      <w:proofErr w:type="gramStart"/>
      <w:r>
        <w:t>multivariate</w:t>
      </w:r>
      <w:proofErr w:type="gramEnd"/>
      <w:r>
        <w:t xml:space="preserve"> GARCH model. The difference among these will be in the</w:t>
      </w:r>
    </w:p>
    <w:p w14:paraId="1666C814" w14:textId="77777777" w:rsidR="00FB46EF" w:rsidRDefault="00FB46EF" w:rsidP="00FB46EF">
      <w:r>
        <w:t xml:space="preserve">* </w:t>
      </w:r>
      <w:proofErr w:type="gramStart"/>
      <w:r>
        <w:t>definitions</w:t>
      </w:r>
      <w:proofErr w:type="gramEnd"/>
      <w:r>
        <w:t xml:space="preserve"> of HF and RESID. The function %XT pulls information out of</w:t>
      </w:r>
    </w:p>
    <w:p w14:paraId="001673FF" w14:textId="77777777" w:rsidR="00FB46EF" w:rsidRDefault="00FB46EF" w:rsidP="00FB46EF">
      <w:r>
        <w:t xml:space="preserve">* </w:t>
      </w:r>
      <w:proofErr w:type="gramStart"/>
      <w:r>
        <w:t>a</w:t>
      </w:r>
      <w:proofErr w:type="gramEnd"/>
      <w:r>
        <w:t xml:space="preserve"> matrix of SERIES.</w:t>
      </w:r>
    </w:p>
    <w:p w14:paraId="786CB11C" w14:textId="77777777" w:rsidR="00FB46EF" w:rsidRDefault="00FB46EF" w:rsidP="00FB46EF">
      <w:r>
        <w:t>*</w:t>
      </w:r>
    </w:p>
    <w:p w14:paraId="7CD37734" w14:textId="77777777" w:rsidR="00FB46EF" w:rsidRDefault="00FB46EF" w:rsidP="00FB46EF">
      <w:proofErr w:type="gramStart"/>
      <w:r>
        <w:t>declare</w:t>
      </w:r>
      <w:proofErr w:type="gramEnd"/>
      <w:r>
        <w:t xml:space="preserve"> </w:t>
      </w:r>
      <w:proofErr w:type="spellStart"/>
      <w:r>
        <w:t>frml</w:t>
      </w:r>
      <w:proofErr w:type="spellEnd"/>
      <w:r>
        <w:t>[</w:t>
      </w:r>
      <w:proofErr w:type="spellStart"/>
      <w:r>
        <w:t>symm</w:t>
      </w:r>
      <w:proofErr w:type="spellEnd"/>
      <w:r>
        <w:t xml:space="preserve">] </w:t>
      </w:r>
      <w:proofErr w:type="spellStart"/>
      <w:r>
        <w:t>hf</w:t>
      </w:r>
      <w:proofErr w:type="spellEnd"/>
    </w:p>
    <w:p w14:paraId="57911347" w14:textId="77777777" w:rsidR="00FB46EF" w:rsidRDefault="00FB46EF" w:rsidP="00FB46EF">
      <w:r>
        <w:t>*</w:t>
      </w:r>
    </w:p>
    <w:p w14:paraId="739D81B4" w14:textId="77777777" w:rsidR="00FB46EF" w:rsidRDefault="00FB46EF" w:rsidP="00FB46EF">
      <w:proofErr w:type="spellStart"/>
      <w:proofErr w:type="gramStart"/>
      <w:r>
        <w:t>frml</w:t>
      </w:r>
      <w:proofErr w:type="spellEnd"/>
      <w:proofErr w:type="gramEnd"/>
      <w:r>
        <w:t xml:space="preserve"> </w:t>
      </w:r>
      <w:proofErr w:type="spellStart"/>
      <w:r>
        <w:t>logl</w:t>
      </w:r>
      <w:proofErr w:type="spellEnd"/>
      <w:r>
        <w:t xml:space="preserve"> = $</w:t>
      </w:r>
    </w:p>
    <w:p w14:paraId="7C85BA57" w14:textId="77777777" w:rsidR="00FB46EF" w:rsidRDefault="00FB46EF" w:rsidP="00FB46EF">
      <w:r>
        <w:t xml:space="preserve">    </w:t>
      </w:r>
      <w:proofErr w:type="spellStart"/>
      <w:proofErr w:type="gramStart"/>
      <w:r>
        <w:t>hx</w:t>
      </w:r>
      <w:proofErr w:type="spellEnd"/>
      <w:proofErr w:type="gramEnd"/>
      <w:r>
        <w:t xml:space="preserve"> = </w:t>
      </w:r>
      <w:proofErr w:type="spellStart"/>
      <w:r>
        <w:t>hf</w:t>
      </w:r>
      <w:proofErr w:type="spellEnd"/>
      <w:r>
        <w:t>(t) , $</w:t>
      </w:r>
    </w:p>
    <w:p w14:paraId="314AA7A6" w14:textId="77777777" w:rsidR="00FB46EF" w:rsidRDefault="00FB46EF" w:rsidP="00FB46EF">
      <w:r>
        <w:t xml:space="preserve">    %</w:t>
      </w:r>
      <w:proofErr w:type="gramStart"/>
      <w:r>
        <w:t>do(</w:t>
      </w:r>
      <w:proofErr w:type="gramEnd"/>
      <w:r>
        <w:t>i,1,n,u(</w:t>
      </w:r>
      <w:proofErr w:type="spellStart"/>
      <w:r>
        <w:t>i</w:t>
      </w:r>
      <w:proofErr w:type="spellEnd"/>
      <w:r>
        <w:t>)=</w:t>
      </w:r>
      <w:proofErr w:type="spellStart"/>
      <w:r>
        <w:t>resid</w:t>
      </w:r>
      <w:proofErr w:type="spellEnd"/>
      <w:r>
        <w:t>(</w:t>
      </w:r>
      <w:proofErr w:type="spellStart"/>
      <w:r>
        <w:t>i</w:t>
      </w:r>
      <w:proofErr w:type="spellEnd"/>
      <w:r>
        <w:t>)) , $</w:t>
      </w:r>
    </w:p>
    <w:p w14:paraId="180E5184" w14:textId="77777777" w:rsidR="00FB46EF" w:rsidRDefault="00FB46EF" w:rsidP="00FB46EF">
      <w:r>
        <w:t xml:space="preserve">    </w:t>
      </w:r>
      <w:proofErr w:type="spellStart"/>
      <w:proofErr w:type="gramStart"/>
      <w:r>
        <w:t>ux</w:t>
      </w:r>
      <w:proofErr w:type="spellEnd"/>
      <w:proofErr w:type="gramEnd"/>
      <w:r>
        <w:t xml:space="preserve"> = %</w:t>
      </w:r>
      <w:proofErr w:type="spellStart"/>
      <w:r>
        <w:t>xt</w:t>
      </w:r>
      <w:proofErr w:type="spellEnd"/>
      <w:r>
        <w:t>(</w:t>
      </w:r>
      <w:proofErr w:type="spellStart"/>
      <w:r>
        <w:t>u,t</w:t>
      </w:r>
      <w:proofErr w:type="spellEnd"/>
      <w:r>
        <w:t>), $</w:t>
      </w:r>
    </w:p>
    <w:p w14:paraId="7859EFFE" w14:textId="77777777" w:rsidR="00FB46EF" w:rsidRDefault="00FB46EF" w:rsidP="00FB46EF">
      <w:r>
        <w:t xml:space="preserve">    </w:t>
      </w:r>
      <w:proofErr w:type="gramStart"/>
      <w:r>
        <w:t>h(</w:t>
      </w:r>
      <w:proofErr w:type="gramEnd"/>
      <w:r>
        <w:t>t)=</w:t>
      </w:r>
      <w:proofErr w:type="spellStart"/>
      <w:r>
        <w:t>hx</w:t>
      </w:r>
      <w:proofErr w:type="spellEnd"/>
      <w:r>
        <w:t xml:space="preserve">, </w:t>
      </w:r>
      <w:proofErr w:type="spellStart"/>
      <w:r>
        <w:t>uu</w:t>
      </w:r>
      <w:proofErr w:type="spellEnd"/>
      <w:r>
        <w:t>(t)=%</w:t>
      </w:r>
      <w:proofErr w:type="spellStart"/>
      <w:r>
        <w:t>outerxx</w:t>
      </w:r>
      <w:proofErr w:type="spellEnd"/>
      <w:r>
        <w:t>(</w:t>
      </w:r>
      <w:proofErr w:type="spellStart"/>
      <w:r>
        <w:t>ux</w:t>
      </w:r>
      <w:proofErr w:type="spellEnd"/>
      <w:r>
        <w:t>), $</w:t>
      </w:r>
    </w:p>
    <w:p w14:paraId="2D58E893" w14:textId="77777777" w:rsidR="00FB46EF" w:rsidRDefault="00FB46EF" w:rsidP="00FB46EF">
      <w:r>
        <w:t xml:space="preserve">    %</w:t>
      </w:r>
      <w:proofErr w:type="spellStart"/>
      <w:proofErr w:type="gramStart"/>
      <w:r>
        <w:t>logdensity</w:t>
      </w:r>
      <w:proofErr w:type="spellEnd"/>
      <w:r>
        <w:t>(</w:t>
      </w:r>
      <w:proofErr w:type="spellStart"/>
      <w:proofErr w:type="gramEnd"/>
      <w:r>
        <w:t>hx,ux</w:t>
      </w:r>
      <w:proofErr w:type="spellEnd"/>
      <w:r>
        <w:t>)</w:t>
      </w:r>
    </w:p>
    <w:p w14:paraId="46DF0846" w14:textId="77777777" w:rsidR="00FB46EF" w:rsidRDefault="00FB46EF" w:rsidP="00FB46EF">
      <w:r>
        <w:t>*****************************************************</w:t>
      </w:r>
    </w:p>
    <w:p w14:paraId="754D3A19" w14:textId="77777777" w:rsidR="00FB46EF" w:rsidRDefault="00FB46EF" w:rsidP="00FB46EF">
      <w:r>
        <w:lastRenderedPageBreak/>
        <w:t>* Panel GARCH - DVECH with restrictions</w:t>
      </w:r>
    </w:p>
    <w:p w14:paraId="2EBAB4AA" w14:textId="77777777" w:rsidR="00FB46EF" w:rsidRDefault="00FB46EF" w:rsidP="00FB46EF">
      <w:r>
        <w:t>*</w:t>
      </w:r>
    </w:p>
    <w:p w14:paraId="4BB1A0AB" w14:textId="77777777" w:rsidR="00FB46EF" w:rsidRDefault="00FB46EF" w:rsidP="00FB46EF">
      <w:proofErr w:type="spellStart"/>
      <w:proofErr w:type="gramStart"/>
      <w:r>
        <w:t>dec</w:t>
      </w:r>
      <w:proofErr w:type="spellEnd"/>
      <w:proofErr w:type="gramEnd"/>
      <w:r>
        <w:t xml:space="preserve"> </w:t>
      </w:r>
      <w:proofErr w:type="spellStart"/>
      <w:r>
        <w:t>symm</w:t>
      </w:r>
      <w:proofErr w:type="spellEnd"/>
      <w:r>
        <w:t xml:space="preserve"> </w:t>
      </w:r>
      <w:proofErr w:type="spellStart"/>
      <w:r>
        <w:t>vcs</w:t>
      </w:r>
      <w:proofErr w:type="spellEnd"/>
      <w:r>
        <w:t>(</w:t>
      </w:r>
      <w:proofErr w:type="spellStart"/>
      <w:r>
        <w:t>n,n</w:t>
      </w:r>
      <w:proofErr w:type="spellEnd"/>
      <w:r>
        <w:t>)</w:t>
      </w:r>
    </w:p>
    <w:p w14:paraId="786DA1D3" w14:textId="77777777" w:rsidR="00FB46EF" w:rsidRDefault="00FB46EF" w:rsidP="00FB46EF">
      <w:proofErr w:type="spellStart"/>
      <w:proofErr w:type="gramStart"/>
      <w:r>
        <w:t>dec</w:t>
      </w:r>
      <w:proofErr w:type="spellEnd"/>
      <w:proofErr w:type="gramEnd"/>
      <w:r>
        <w:t xml:space="preserve"> real delta lambda gamma rho</w:t>
      </w:r>
    </w:p>
    <w:p w14:paraId="20E61676" w14:textId="77777777" w:rsidR="00FB46EF" w:rsidRDefault="00FB46EF" w:rsidP="00FB46EF">
      <w:proofErr w:type="spellStart"/>
      <w:r>
        <w:t>dec</w:t>
      </w:r>
      <w:proofErr w:type="spellEnd"/>
      <w:r>
        <w:t xml:space="preserve"> </w:t>
      </w:r>
      <w:proofErr w:type="spellStart"/>
      <w:r>
        <w:t>symm</w:t>
      </w:r>
      <w:proofErr w:type="spellEnd"/>
      <w:r>
        <w:t xml:space="preserve"> </w:t>
      </w:r>
      <w:proofErr w:type="spellStart"/>
      <w:r>
        <w:t>vbs</w:t>
      </w:r>
      <w:proofErr w:type="spellEnd"/>
      <w:r>
        <w:t>(</w:t>
      </w:r>
      <w:proofErr w:type="spellStart"/>
      <w:r>
        <w:t>n,n</w:t>
      </w:r>
      <w:proofErr w:type="spellEnd"/>
      <w:r>
        <w:t>) vas(</w:t>
      </w:r>
      <w:proofErr w:type="spellStart"/>
      <w:r>
        <w:t>n,n</w:t>
      </w:r>
      <w:proofErr w:type="spellEnd"/>
      <w:r>
        <w:t xml:space="preserve">) </w:t>
      </w:r>
      <w:proofErr w:type="spellStart"/>
      <w:r>
        <w:t>vds</w:t>
      </w:r>
      <w:proofErr w:type="spellEnd"/>
      <w:r>
        <w:t xml:space="preserve">(n,1) </w:t>
      </w:r>
      <w:proofErr w:type="spellStart"/>
      <w:r>
        <w:t>vgs</w:t>
      </w:r>
      <w:proofErr w:type="spellEnd"/>
      <w:r>
        <w:t>(n,1)</w:t>
      </w:r>
    </w:p>
    <w:p w14:paraId="35F87B9E" w14:textId="77777777" w:rsidR="00FB46EF" w:rsidRDefault="00FB46EF" w:rsidP="00FB46EF">
      <w:r>
        <w:t>*</w:t>
      </w:r>
    </w:p>
    <w:p w14:paraId="18AB3292" w14:textId="77777777" w:rsidR="00FB46EF" w:rsidRDefault="00FB46EF" w:rsidP="00FB46EF">
      <w:proofErr w:type="gramStart"/>
      <w:r>
        <w:t>compute</w:t>
      </w:r>
      <w:proofErr w:type="gramEnd"/>
      <w:r>
        <w:t xml:space="preserve"> </w:t>
      </w:r>
      <w:proofErr w:type="spellStart"/>
      <w:r>
        <w:t>vcs</w:t>
      </w:r>
      <w:proofErr w:type="spellEnd"/>
      <w:r>
        <w:t>=</w:t>
      </w:r>
      <w:proofErr w:type="spellStart"/>
      <w:r>
        <w:t>rr</w:t>
      </w:r>
      <w:proofErr w:type="spellEnd"/>
      <w:r>
        <w:t>*.1,delta=lambda=.8,gamma=rho=.1</w:t>
      </w:r>
    </w:p>
    <w:p w14:paraId="7ABFBA2A" w14:textId="77777777" w:rsidR="00FB46EF" w:rsidRDefault="00FB46EF" w:rsidP="00FB46EF">
      <w:proofErr w:type="spellStart"/>
      <w:proofErr w:type="gramStart"/>
      <w:r>
        <w:t>nonlin</w:t>
      </w:r>
      <w:proofErr w:type="spellEnd"/>
      <w:r>
        <w:t>(</w:t>
      </w:r>
      <w:proofErr w:type="spellStart"/>
      <w:proofErr w:type="gramEnd"/>
      <w:r>
        <w:t>parmset</w:t>
      </w:r>
      <w:proofErr w:type="spellEnd"/>
      <w:r>
        <w:t>=</w:t>
      </w:r>
      <w:proofErr w:type="spellStart"/>
      <w:r>
        <w:t>garchparms</w:t>
      </w:r>
      <w:proofErr w:type="spellEnd"/>
      <w:r>
        <w:t xml:space="preserve">) </w:t>
      </w:r>
      <w:proofErr w:type="spellStart"/>
      <w:r>
        <w:t>vcs</w:t>
      </w:r>
      <w:proofErr w:type="spellEnd"/>
      <w:r>
        <w:t xml:space="preserve"> delta lambda gamma rho </w:t>
      </w:r>
      <w:proofErr w:type="spellStart"/>
      <w:r>
        <w:t>vds</w:t>
      </w:r>
      <w:proofErr w:type="spellEnd"/>
      <w:r>
        <w:t xml:space="preserve"> </w:t>
      </w:r>
      <w:proofErr w:type="spellStart"/>
      <w:r>
        <w:t>vgs</w:t>
      </w:r>
      <w:proofErr w:type="spellEnd"/>
    </w:p>
    <w:p w14:paraId="2855E721" w14:textId="77777777" w:rsidR="00FB46EF" w:rsidRDefault="00FB46EF" w:rsidP="00FB46EF">
      <w:proofErr w:type="spellStart"/>
      <w:proofErr w:type="gramStart"/>
      <w:r>
        <w:t>frml</w:t>
      </w:r>
      <w:proofErr w:type="spellEnd"/>
      <w:proofErr w:type="gramEnd"/>
      <w:r>
        <w:t xml:space="preserve"> </w:t>
      </w:r>
      <w:proofErr w:type="spellStart"/>
      <w:r>
        <w:t>hf</w:t>
      </w:r>
      <w:proofErr w:type="spellEnd"/>
      <w:r>
        <w:t xml:space="preserve"> = </w:t>
      </w:r>
      <w:proofErr w:type="spellStart"/>
      <w:r>
        <w:t>vcs+vbs</w:t>
      </w:r>
      <w:proofErr w:type="spellEnd"/>
      <w:r>
        <w:t>.*h{1}+vas.*</w:t>
      </w:r>
      <w:proofErr w:type="spellStart"/>
      <w:r>
        <w:t>uu</w:t>
      </w:r>
      <w:proofErr w:type="spellEnd"/>
      <w:r>
        <w:t>{1}+</w:t>
      </w:r>
      <w:proofErr w:type="spellStart"/>
      <w:r>
        <w:t>vds</w:t>
      </w:r>
      <w:proofErr w:type="spellEnd"/>
      <w:r>
        <w:t>*</w:t>
      </w:r>
      <w:proofErr w:type="spellStart"/>
      <w:r>
        <w:t>liq</w:t>
      </w:r>
      <w:proofErr w:type="spellEnd"/>
      <w:r>
        <w:t>(&amp;</w:t>
      </w:r>
      <w:proofErr w:type="spellStart"/>
      <w:r>
        <w:t>i</w:t>
      </w:r>
      <w:proofErr w:type="spellEnd"/>
      <w:r>
        <w:t>)</w:t>
      </w:r>
    </w:p>
    <w:p w14:paraId="029098DC" w14:textId="77777777" w:rsidR="00FB46EF" w:rsidRDefault="00FB46EF" w:rsidP="00FB46EF"/>
    <w:p w14:paraId="0044E86C" w14:textId="77777777" w:rsidR="00FB46EF" w:rsidRDefault="00FB46EF" w:rsidP="00FB46EF">
      <w:r>
        <w:t>*</w:t>
      </w:r>
    </w:p>
    <w:p w14:paraId="6E952910" w14:textId="77777777" w:rsidR="00FB46EF" w:rsidRDefault="00FB46EF" w:rsidP="00FB46EF">
      <w:r>
        <w:t>* Call once during START option to fill in the VAS and VBS arrays</w:t>
      </w:r>
    </w:p>
    <w:p w14:paraId="6B5533A1" w14:textId="77777777" w:rsidR="00FB46EF" w:rsidRDefault="00FB46EF" w:rsidP="00FB46EF">
      <w:r>
        <w:t>*</w:t>
      </w:r>
    </w:p>
    <w:p w14:paraId="3EAA9BDA" w14:textId="77777777" w:rsidR="00FB46EF" w:rsidRDefault="00FB46EF" w:rsidP="00FB46EF">
      <w:proofErr w:type="gramStart"/>
      <w:r>
        <w:t>function</w:t>
      </w:r>
      <w:proofErr w:type="gramEnd"/>
      <w:r>
        <w:t xml:space="preserve"> </w:t>
      </w:r>
      <w:proofErr w:type="spellStart"/>
      <w:r>
        <w:t>PGARCHInit</w:t>
      </w:r>
      <w:proofErr w:type="spellEnd"/>
    </w:p>
    <w:p w14:paraId="3229D77B" w14:textId="77777777" w:rsidR="00FB46EF" w:rsidRDefault="00FB46EF" w:rsidP="00FB46EF">
      <w:proofErr w:type="gramStart"/>
      <w:r>
        <w:t>local</w:t>
      </w:r>
      <w:proofErr w:type="gramEnd"/>
      <w:r>
        <w:t xml:space="preserve"> integer </w:t>
      </w:r>
      <w:proofErr w:type="spellStart"/>
      <w:r>
        <w:t>i</w:t>
      </w:r>
      <w:proofErr w:type="spellEnd"/>
      <w:r>
        <w:t xml:space="preserve"> j</w:t>
      </w:r>
    </w:p>
    <w:p w14:paraId="0A3C68FF" w14:textId="77777777" w:rsidR="00FB46EF" w:rsidRDefault="00FB46EF" w:rsidP="00FB46EF">
      <w:proofErr w:type="spellStart"/>
      <w:proofErr w:type="gramStart"/>
      <w:r>
        <w:t>ewise</w:t>
      </w:r>
      <w:proofErr w:type="spellEnd"/>
      <w:proofErr w:type="gramEnd"/>
      <w:r>
        <w:t xml:space="preserve"> </w:t>
      </w:r>
      <w:proofErr w:type="spellStart"/>
      <w:r>
        <w:t>vbs</w:t>
      </w:r>
      <w:proofErr w:type="spellEnd"/>
      <w:r>
        <w:t>(</w:t>
      </w:r>
      <w:proofErr w:type="spellStart"/>
      <w:r>
        <w:t>i,j</w:t>
      </w:r>
      <w:proofErr w:type="spellEnd"/>
      <w:r>
        <w:t>)=%if(</w:t>
      </w:r>
      <w:proofErr w:type="spellStart"/>
      <w:r>
        <w:t>i</w:t>
      </w:r>
      <w:proofErr w:type="spellEnd"/>
      <w:r>
        <w:t>==</w:t>
      </w:r>
      <w:proofErr w:type="spellStart"/>
      <w:r>
        <w:t>j,delta,lambda</w:t>
      </w:r>
      <w:proofErr w:type="spellEnd"/>
      <w:r>
        <w:t>)</w:t>
      </w:r>
    </w:p>
    <w:p w14:paraId="4A94B3E9" w14:textId="77777777" w:rsidR="00FB46EF" w:rsidRDefault="00FB46EF" w:rsidP="00FB46EF">
      <w:proofErr w:type="spellStart"/>
      <w:proofErr w:type="gramStart"/>
      <w:r>
        <w:t>ewise</w:t>
      </w:r>
      <w:proofErr w:type="spellEnd"/>
      <w:proofErr w:type="gramEnd"/>
      <w:r>
        <w:t xml:space="preserve"> vas(</w:t>
      </w:r>
      <w:proofErr w:type="spellStart"/>
      <w:r>
        <w:t>i,j</w:t>
      </w:r>
      <w:proofErr w:type="spellEnd"/>
      <w:r>
        <w:t>)=%if(</w:t>
      </w:r>
      <w:proofErr w:type="spellStart"/>
      <w:r>
        <w:t>i</w:t>
      </w:r>
      <w:proofErr w:type="spellEnd"/>
      <w:r>
        <w:t>==</w:t>
      </w:r>
      <w:proofErr w:type="spellStart"/>
      <w:r>
        <w:t>j,gamma,rho</w:t>
      </w:r>
      <w:proofErr w:type="spellEnd"/>
      <w:r>
        <w:t>)</w:t>
      </w:r>
    </w:p>
    <w:p w14:paraId="45C6D11A" w14:textId="77777777" w:rsidR="00FB46EF" w:rsidRDefault="00FB46EF" w:rsidP="00FB46EF">
      <w:proofErr w:type="gramStart"/>
      <w:r>
        <w:t>end</w:t>
      </w:r>
      <w:proofErr w:type="gramEnd"/>
    </w:p>
    <w:p w14:paraId="7750BC04" w14:textId="77777777" w:rsidR="00FB46EF" w:rsidRDefault="00FB46EF" w:rsidP="00FB46EF">
      <w:r>
        <w:t>*</w:t>
      </w:r>
    </w:p>
    <w:p w14:paraId="6F49E308" w14:textId="77777777" w:rsidR="00FB46EF" w:rsidRDefault="00FB46EF" w:rsidP="00FB46EF">
      <w:proofErr w:type="gramStart"/>
      <w:r>
        <w:t>maximize(</w:t>
      </w:r>
      <w:proofErr w:type="gramEnd"/>
      <w:r>
        <w:t xml:space="preserve">start=PGARCHInit(),parmset=meanparms+garchparms,pmethod=simplex,piters=20,method=bfgs,iters=400) </w:t>
      </w:r>
      <w:proofErr w:type="spellStart"/>
      <w:r>
        <w:t>logl</w:t>
      </w:r>
      <w:proofErr w:type="spellEnd"/>
      <w:r>
        <w:t xml:space="preserve"> </w:t>
      </w:r>
      <w:proofErr w:type="spellStart"/>
      <w:r>
        <w:t>gstart</w:t>
      </w:r>
      <w:proofErr w:type="spellEnd"/>
      <w:r>
        <w:t xml:space="preserve"> </w:t>
      </w:r>
      <w:proofErr w:type="spellStart"/>
      <w:r>
        <w:t>gend</w:t>
      </w:r>
      <w:proofErr w:type="spellEnd"/>
    </w:p>
    <w:p w14:paraId="0097943C" w14:textId="77777777" w:rsidR="00FB46EF" w:rsidRDefault="00FB46EF" w:rsidP="00FB46EF"/>
    <w:p w14:paraId="521E6BAE" w14:textId="77777777" w:rsidR="00FB46EF" w:rsidRDefault="00FB46EF" w:rsidP="00FB46EF">
      <w:proofErr w:type="gramStart"/>
      <w:r>
        <w:t>do</w:t>
      </w:r>
      <w:proofErr w:type="gramEnd"/>
      <w:r>
        <w:t xml:space="preserve"> ii=</w:t>
      </w:r>
      <w:proofErr w:type="spellStart"/>
      <w:r>
        <w:t>gstart,gend</w:t>
      </w:r>
      <w:proofErr w:type="spellEnd"/>
    </w:p>
    <w:p w14:paraId="7415E0A7" w14:textId="77777777" w:rsidR="00FB46EF" w:rsidRDefault="00FB46EF" w:rsidP="00FB46EF">
      <w:r>
        <w:t xml:space="preserve">   </w:t>
      </w:r>
      <w:proofErr w:type="gramStart"/>
      <w:r>
        <w:t>dis</w:t>
      </w:r>
      <w:proofErr w:type="gramEnd"/>
      <w:r>
        <w:t xml:space="preserve"> h(ii)</w:t>
      </w:r>
    </w:p>
    <w:p w14:paraId="0658684C" w14:textId="77777777" w:rsidR="00FB46EF" w:rsidRDefault="00FB46EF" w:rsidP="00FB46EF">
      <w:proofErr w:type="gramStart"/>
      <w:r>
        <w:t>end</w:t>
      </w:r>
      <w:proofErr w:type="gramEnd"/>
      <w:r>
        <w:t xml:space="preserve"> do ii</w:t>
      </w:r>
    </w:p>
    <w:p w14:paraId="22D050F2" w14:textId="405E6644" w:rsidR="00B24AE0" w:rsidRDefault="00B24AE0" w:rsidP="00B24AE0"/>
    <w:p w14:paraId="63C48963" w14:textId="77777777" w:rsidR="00B24AE0" w:rsidRDefault="00B24AE0"/>
    <w:sectPr w:rsidR="00B24A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AE0"/>
    <w:rsid w:val="00070087"/>
    <w:rsid w:val="00137DD4"/>
    <w:rsid w:val="0024761C"/>
    <w:rsid w:val="00255806"/>
    <w:rsid w:val="00255C19"/>
    <w:rsid w:val="00290DA7"/>
    <w:rsid w:val="002C4D83"/>
    <w:rsid w:val="0038474A"/>
    <w:rsid w:val="00460FAE"/>
    <w:rsid w:val="00476D31"/>
    <w:rsid w:val="004816BC"/>
    <w:rsid w:val="00510658"/>
    <w:rsid w:val="005546BD"/>
    <w:rsid w:val="0060625E"/>
    <w:rsid w:val="0061424B"/>
    <w:rsid w:val="00614C8A"/>
    <w:rsid w:val="00614D1C"/>
    <w:rsid w:val="00750EF4"/>
    <w:rsid w:val="00761CB8"/>
    <w:rsid w:val="008000C7"/>
    <w:rsid w:val="00810DF6"/>
    <w:rsid w:val="008B6C95"/>
    <w:rsid w:val="009009ED"/>
    <w:rsid w:val="009B30CF"/>
    <w:rsid w:val="00A56F8E"/>
    <w:rsid w:val="00AB263D"/>
    <w:rsid w:val="00AF492F"/>
    <w:rsid w:val="00B24AE0"/>
    <w:rsid w:val="00B7169D"/>
    <w:rsid w:val="00BD7440"/>
    <w:rsid w:val="00C11772"/>
    <w:rsid w:val="00C30234"/>
    <w:rsid w:val="00C74171"/>
    <w:rsid w:val="00CB26DD"/>
    <w:rsid w:val="00D305FF"/>
    <w:rsid w:val="00DC4379"/>
    <w:rsid w:val="00DF6947"/>
    <w:rsid w:val="00E36A81"/>
    <w:rsid w:val="00E44816"/>
    <w:rsid w:val="00E92C81"/>
    <w:rsid w:val="00EC77EC"/>
    <w:rsid w:val="00EF51E7"/>
    <w:rsid w:val="00F72949"/>
    <w:rsid w:val="00FB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7E6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6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6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5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CAF7E951.dotm</Template>
  <TotalTime>204</TotalTime>
  <Pages>11</Pages>
  <Words>1235</Words>
  <Characters>7043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</dc:creator>
  <cp:keywords/>
  <dc:description/>
  <cp:lastModifiedBy>BuildUser</cp:lastModifiedBy>
  <cp:revision>19</cp:revision>
  <cp:lastPrinted>2018-04-04T10:05:00Z</cp:lastPrinted>
  <dcterms:created xsi:type="dcterms:W3CDTF">2018-04-03T19:31:00Z</dcterms:created>
  <dcterms:modified xsi:type="dcterms:W3CDTF">2018-04-04T11:53:00Z</dcterms:modified>
</cp:coreProperties>
</file>